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3EA9" w:rsidRDefault="00D73EA9" w:rsidP="006C144F">
      <w:pPr>
        <w:rPr>
          <w:b/>
          <w:sz w:val="20"/>
        </w:rPr>
      </w:pPr>
      <w:r w:rsidRPr="00C366CC">
        <w:rPr>
          <w:b/>
          <w:noProof/>
          <w:sz w:val="20"/>
          <w:lang w:eastAsia="pt-P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i1025" type="#_x0000_t75" style="width:404.25pt;height:57pt;visibility:visible">
            <v:imagedata r:id="rId4" o:title=""/>
          </v:shape>
        </w:pict>
      </w:r>
    </w:p>
    <w:p w:rsidR="00D73EA9" w:rsidRDefault="00D73EA9" w:rsidP="006C144F">
      <w:pPr>
        <w:rPr>
          <w:b/>
          <w:sz w:val="20"/>
        </w:rPr>
      </w:pPr>
    </w:p>
    <w:p w:rsidR="00D73EA9" w:rsidRDefault="00D73EA9" w:rsidP="006C144F">
      <w:pPr>
        <w:rPr>
          <w:b/>
          <w:sz w:val="20"/>
        </w:rPr>
      </w:pPr>
    </w:p>
    <w:p w:rsidR="00D73EA9" w:rsidRPr="00F10528" w:rsidRDefault="00D73EA9" w:rsidP="006C144F">
      <w:pPr>
        <w:rPr>
          <w:b/>
          <w:sz w:val="28"/>
          <w:szCs w:val="28"/>
        </w:rPr>
      </w:pPr>
      <w:r w:rsidRPr="00F10528">
        <w:rPr>
          <w:b/>
          <w:sz w:val="28"/>
          <w:szCs w:val="28"/>
        </w:rPr>
        <w:t xml:space="preserve">CURRICULUM </w:t>
      </w:r>
    </w:p>
    <w:p w:rsidR="00D73EA9" w:rsidRPr="00112C0D" w:rsidRDefault="00D73EA9" w:rsidP="006C144F">
      <w:pPr>
        <w:rPr>
          <w:sz w:val="20"/>
        </w:rPr>
      </w:pPr>
    </w:p>
    <w:p w:rsidR="00D73EA9" w:rsidRPr="00112C0D" w:rsidRDefault="00D73EA9" w:rsidP="006C144F">
      <w:pPr>
        <w:rPr>
          <w:sz w:val="20"/>
        </w:rPr>
      </w:pPr>
      <w:r w:rsidRPr="00112C0D">
        <w:rPr>
          <w:sz w:val="20"/>
        </w:rPr>
        <w:t>Colaborador do jornal escolar “o farol” para o qual fazia as ilustrações das primeiras páginas</w:t>
      </w:r>
    </w:p>
    <w:p w:rsidR="00D73EA9" w:rsidRPr="00112C0D" w:rsidRDefault="00D73EA9" w:rsidP="006C144F">
      <w:pPr>
        <w:rPr>
          <w:sz w:val="20"/>
        </w:rPr>
      </w:pPr>
      <w:r w:rsidRPr="00112C0D">
        <w:rPr>
          <w:sz w:val="20"/>
        </w:rPr>
        <w:t xml:space="preserve">1997 “I Concurso Nacional de Pintura ao Ar Livre” em Penalva do Castelo </w:t>
      </w:r>
    </w:p>
    <w:p w:rsidR="00D73EA9" w:rsidRPr="00112C0D" w:rsidRDefault="00D73EA9" w:rsidP="006C144F">
      <w:pPr>
        <w:rPr>
          <w:sz w:val="20"/>
        </w:rPr>
      </w:pPr>
      <w:r w:rsidRPr="00112C0D">
        <w:rPr>
          <w:sz w:val="20"/>
        </w:rPr>
        <w:t>1997 “I Encontro de Artes” no IPJ em Viseu</w:t>
      </w:r>
    </w:p>
    <w:p w:rsidR="00D73EA9" w:rsidRPr="00112C0D" w:rsidRDefault="00D73EA9" w:rsidP="006C144F">
      <w:pPr>
        <w:rPr>
          <w:sz w:val="20"/>
        </w:rPr>
      </w:pPr>
      <w:r w:rsidRPr="00112C0D">
        <w:rPr>
          <w:sz w:val="20"/>
        </w:rPr>
        <w:t>1998 ROTARY Clube de Mangualde onde participei na exposição “juntos pela arte” (1ª e 2ª edição), no Hotel Sra. do Castelo e Biblioteca Municipal de Mangualde</w:t>
      </w:r>
    </w:p>
    <w:p w:rsidR="00D73EA9" w:rsidRPr="00112C0D" w:rsidRDefault="00D73EA9" w:rsidP="006C144F">
      <w:pPr>
        <w:rPr>
          <w:sz w:val="20"/>
        </w:rPr>
      </w:pPr>
      <w:r w:rsidRPr="00112C0D">
        <w:rPr>
          <w:sz w:val="20"/>
        </w:rPr>
        <w:t>1998 “II Salão de Pintura de Nelas” organizado pela Câmara Municipal de Nelas</w:t>
      </w:r>
    </w:p>
    <w:p w:rsidR="00D73EA9" w:rsidRPr="00112C0D" w:rsidRDefault="00D73EA9" w:rsidP="006C144F">
      <w:pPr>
        <w:rPr>
          <w:sz w:val="20"/>
        </w:rPr>
      </w:pPr>
      <w:r w:rsidRPr="00112C0D">
        <w:rPr>
          <w:sz w:val="20"/>
        </w:rPr>
        <w:t>1998 Penalva do Castelo participei no “II Concurso Nacional de Pintura rápida ao ar livre”1999 “V salão de pintura de Nelas” organizado pela Câmara Municipal de Nelas</w:t>
      </w:r>
    </w:p>
    <w:p w:rsidR="00D73EA9" w:rsidRPr="00112C0D" w:rsidRDefault="00D73EA9" w:rsidP="006C144F">
      <w:pPr>
        <w:rPr>
          <w:sz w:val="20"/>
        </w:rPr>
      </w:pPr>
      <w:r w:rsidRPr="00112C0D">
        <w:rPr>
          <w:sz w:val="20"/>
        </w:rPr>
        <w:t>1999 “III concurso nacional de pintura ao ar livre” em Penalva do Castelo</w:t>
      </w:r>
    </w:p>
    <w:p w:rsidR="00D73EA9" w:rsidRPr="00112C0D" w:rsidRDefault="00D73EA9" w:rsidP="006C144F">
      <w:pPr>
        <w:rPr>
          <w:sz w:val="20"/>
        </w:rPr>
      </w:pPr>
      <w:r w:rsidRPr="00112C0D">
        <w:rPr>
          <w:sz w:val="20"/>
        </w:rPr>
        <w:t>1999 exposição “Arte Viva” a convite da Câmara Municipal de Mangualde</w:t>
      </w:r>
    </w:p>
    <w:p w:rsidR="00D73EA9" w:rsidRPr="00112C0D" w:rsidRDefault="00D73EA9" w:rsidP="006C144F">
      <w:pPr>
        <w:rPr>
          <w:sz w:val="20"/>
        </w:rPr>
      </w:pPr>
      <w:r w:rsidRPr="00112C0D">
        <w:rPr>
          <w:sz w:val="20"/>
        </w:rPr>
        <w:t>1999 fiz parte da organização de “2º concurso de pintura ao ar livre” de Mangualde</w:t>
      </w:r>
    </w:p>
    <w:p w:rsidR="00D73EA9" w:rsidRPr="00112C0D" w:rsidRDefault="00D73EA9" w:rsidP="006C144F">
      <w:pPr>
        <w:rPr>
          <w:sz w:val="20"/>
        </w:rPr>
      </w:pPr>
      <w:r w:rsidRPr="00112C0D">
        <w:rPr>
          <w:sz w:val="20"/>
        </w:rPr>
        <w:t>1999 concurso de pintura BBC” organizado pelo BBC Bar, em Gouveia, onde arrecadei o 1º prémio</w:t>
      </w:r>
    </w:p>
    <w:p w:rsidR="00D73EA9" w:rsidRPr="00112C0D" w:rsidRDefault="00D73EA9" w:rsidP="006C144F">
      <w:pPr>
        <w:rPr>
          <w:sz w:val="20"/>
        </w:rPr>
      </w:pPr>
      <w:r w:rsidRPr="00112C0D">
        <w:rPr>
          <w:sz w:val="20"/>
        </w:rPr>
        <w:t>2000 “VI salão de pintura” de Nelas</w:t>
      </w:r>
    </w:p>
    <w:p w:rsidR="00D73EA9" w:rsidRPr="00112C0D" w:rsidRDefault="00D73EA9" w:rsidP="006C144F">
      <w:pPr>
        <w:rPr>
          <w:sz w:val="20"/>
        </w:rPr>
      </w:pPr>
      <w:r w:rsidRPr="00112C0D">
        <w:rPr>
          <w:sz w:val="20"/>
        </w:rPr>
        <w:t>2001 participei no “V concurso nacional de pintura ao ar livre” em Penalva do Castelo, no qual fiquei classificado em 2º lugar</w:t>
      </w:r>
    </w:p>
    <w:p w:rsidR="00D73EA9" w:rsidRPr="00112C0D" w:rsidRDefault="00D73EA9" w:rsidP="006C144F">
      <w:pPr>
        <w:rPr>
          <w:sz w:val="20"/>
        </w:rPr>
      </w:pPr>
      <w:r w:rsidRPr="00112C0D">
        <w:rPr>
          <w:sz w:val="20"/>
        </w:rPr>
        <w:t xml:space="preserve">2001 encontro de pintores </w:t>
      </w:r>
      <w:smartTag w:uri="urn:schemas-microsoft-com:office:smarttags" w:element="PersonName">
        <w:smartTagPr>
          <w:attr w:name="ProductID" w:val="em Vila Nova"/>
        </w:smartTagPr>
        <w:r w:rsidRPr="00112C0D">
          <w:rPr>
            <w:sz w:val="20"/>
          </w:rPr>
          <w:t>em Vila Nova</w:t>
        </w:r>
      </w:smartTag>
      <w:r w:rsidRPr="00112C0D">
        <w:rPr>
          <w:sz w:val="20"/>
        </w:rPr>
        <w:t xml:space="preserve"> de Paiva</w:t>
      </w:r>
    </w:p>
    <w:p w:rsidR="00D73EA9" w:rsidRPr="00112C0D" w:rsidRDefault="00D73EA9" w:rsidP="006C144F">
      <w:pPr>
        <w:rPr>
          <w:sz w:val="20"/>
        </w:rPr>
      </w:pPr>
      <w:r w:rsidRPr="00112C0D">
        <w:rPr>
          <w:sz w:val="20"/>
        </w:rPr>
        <w:t>2001 “I concurso de pintura ao ar livre” de Oliveira de Frades</w:t>
      </w:r>
    </w:p>
    <w:p w:rsidR="00D73EA9" w:rsidRPr="00112C0D" w:rsidRDefault="00D73EA9" w:rsidP="006C144F">
      <w:pPr>
        <w:rPr>
          <w:sz w:val="20"/>
        </w:rPr>
      </w:pPr>
      <w:r w:rsidRPr="00112C0D">
        <w:rPr>
          <w:sz w:val="20"/>
        </w:rPr>
        <w:t>2002 “IV concurso de pintura rápida ao ar livre” de Penalva do Castelo</w:t>
      </w:r>
    </w:p>
    <w:p w:rsidR="00D73EA9" w:rsidRPr="00112C0D" w:rsidRDefault="00D73EA9" w:rsidP="006C144F">
      <w:pPr>
        <w:rPr>
          <w:sz w:val="20"/>
        </w:rPr>
      </w:pPr>
      <w:r w:rsidRPr="00112C0D">
        <w:rPr>
          <w:sz w:val="20"/>
        </w:rPr>
        <w:t>2002 “Arte Viva II” exposição colectiva em Mangualde; participei na organização do “III concurso de pintura ao ar livre” de Mangualde</w:t>
      </w:r>
    </w:p>
    <w:p w:rsidR="00D73EA9" w:rsidRPr="00112C0D" w:rsidRDefault="00D73EA9" w:rsidP="006C144F">
      <w:pPr>
        <w:rPr>
          <w:sz w:val="20"/>
        </w:rPr>
      </w:pPr>
      <w:r w:rsidRPr="00112C0D">
        <w:rPr>
          <w:sz w:val="20"/>
        </w:rPr>
        <w:t>2002 exposição individual em Gouveia no BBC Bar</w:t>
      </w:r>
    </w:p>
    <w:p w:rsidR="00D73EA9" w:rsidRPr="00112C0D" w:rsidRDefault="00D73EA9" w:rsidP="006C144F">
      <w:pPr>
        <w:rPr>
          <w:sz w:val="20"/>
        </w:rPr>
      </w:pPr>
      <w:r w:rsidRPr="00112C0D">
        <w:rPr>
          <w:sz w:val="20"/>
        </w:rPr>
        <w:t xml:space="preserve">2002 participei no “III concurso de pintura rápida ao ar livre – Vouzela e seus encantos” onde consegui o 3º lugar </w:t>
      </w:r>
    </w:p>
    <w:p w:rsidR="00D73EA9" w:rsidRPr="00112C0D" w:rsidRDefault="00D73EA9" w:rsidP="006C144F">
      <w:pPr>
        <w:rPr>
          <w:sz w:val="20"/>
        </w:rPr>
      </w:pPr>
      <w:r w:rsidRPr="00112C0D">
        <w:rPr>
          <w:sz w:val="20"/>
        </w:rPr>
        <w:t>2002 “Encontros de Pintura” (exposição) em Canas de Senhorim</w:t>
      </w:r>
    </w:p>
    <w:p w:rsidR="00D73EA9" w:rsidRPr="00112C0D" w:rsidRDefault="00D73EA9" w:rsidP="006C144F">
      <w:pPr>
        <w:rPr>
          <w:sz w:val="20"/>
        </w:rPr>
      </w:pPr>
      <w:r w:rsidRPr="00112C0D">
        <w:rPr>
          <w:sz w:val="20"/>
        </w:rPr>
        <w:t>2003 “VI concurso nacional de pintura rápida ao ar livre” de Penalva do Castelo</w:t>
      </w:r>
    </w:p>
    <w:p w:rsidR="00D73EA9" w:rsidRPr="00112C0D" w:rsidRDefault="00D73EA9" w:rsidP="006C144F">
      <w:pPr>
        <w:rPr>
          <w:sz w:val="20"/>
        </w:rPr>
      </w:pPr>
      <w:r w:rsidRPr="00112C0D">
        <w:rPr>
          <w:sz w:val="20"/>
        </w:rPr>
        <w:t>2003 “IV concurso de pintura rápida ao ar livre – Vouzela e os seus encantos”</w:t>
      </w:r>
    </w:p>
    <w:p w:rsidR="00D73EA9" w:rsidRPr="00112C0D" w:rsidRDefault="00D73EA9" w:rsidP="006C144F">
      <w:pPr>
        <w:rPr>
          <w:sz w:val="20"/>
        </w:rPr>
      </w:pPr>
      <w:r w:rsidRPr="00112C0D">
        <w:rPr>
          <w:sz w:val="20"/>
        </w:rPr>
        <w:t>2003 “Encontros de pintura” (exposição) em Canas de Senhorim</w:t>
      </w:r>
    </w:p>
    <w:p w:rsidR="00D73EA9" w:rsidRPr="00112C0D" w:rsidRDefault="00D73EA9" w:rsidP="006C144F">
      <w:pPr>
        <w:rPr>
          <w:sz w:val="20"/>
        </w:rPr>
      </w:pPr>
      <w:r w:rsidRPr="00112C0D">
        <w:rPr>
          <w:sz w:val="20"/>
        </w:rPr>
        <w:t>2003 “I concurso de pintura de Cambra” em Cambra (Vouzela) onde arrecada o 3º lugar</w:t>
      </w:r>
    </w:p>
    <w:p w:rsidR="00D73EA9" w:rsidRPr="00112C0D" w:rsidRDefault="00D73EA9" w:rsidP="006C144F">
      <w:pPr>
        <w:rPr>
          <w:sz w:val="20"/>
        </w:rPr>
      </w:pPr>
      <w:r w:rsidRPr="00112C0D">
        <w:rPr>
          <w:sz w:val="20"/>
        </w:rPr>
        <w:t>2003, Setembro, é convidado a participar no “congresso de artes e tradições portuguesas” (</w:t>
      </w:r>
      <w:smartTag w:uri="urn:schemas-microsoft-com:office:smarttags" w:element="metricconverter">
        <w:smartTagPr>
          <w:attr w:name="ProductID" w:val="19 a"/>
        </w:smartTagPr>
        <w:r w:rsidRPr="00112C0D">
          <w:rPr>
            <w:sz w:val="20"/>
          </w:rPr>
          <w:t>19 a</w:t>
        </w:r>
      </w:smartTag>
      <w:r w:rsidRPr="00112C0D">
        <w:rPr>
          <w:sz w:val="20"/>
        </w:rPr>
        <w:t xml:space="preserve"> 30 de Setembro de 2003) realizado nas instalações do IPJ em Viseu</w:t>
      </w:r>
    </w:p>
    <w:p w:rsidR="00D73EA9" w:rsidRPr="00112C0D" w:rsidRDefault="00D73EA9" w:rsidP="006C144F">
      <w:pPr>
        <w:rPr>
          <w:sz w:val="20"/>
        </w:rPr>
      </w:pPr>
      <w:r w:rsidRPr="00112C0D">
        <w:rPr>
          <w:sz w:val="20"/>
        </w:rPr>
        <w:t>2003, Novembro, exposição “pintura individual” na ass. cult. e recr. Mourilhe (Mangualde).</w:t>
      </w:r>
    </w:p>
    <w:p w:rsidR="00D73EA9" w:rsidRPr="00112C0D" w:rsidRDefault="00D73EA9" w:rsidP="006C144F">
      <w:pPr>
        <w:rPr>
          <w:sz w:val="20"/>
        </w:rPr>
      </w:pPr>
      <w:r w:rsidRPr="00112C0D">
        <w:rPr>
          <w:sz w:val="20"/>
        </w:rPr>
        <w:t>2003, I convívio de pintura “nos trilhos da imagem” promovido pela ass. cult. e recr. de Cambra (menção de honrosa)</w:t>
      </w:r>
    </w:p>
    <w:p w:rsidR="00D73EA9" w:rsidRPr="00112C0D" w:rsidRDefault="00D73EA9" w:rsidP="006C144F">
      <w:pPr>
        <w:rPr>
          <w:sz w:val="20"/>
        </w:rPr>
      </w:pPr>
      <w:r w:rsidRPr="00112C0D">
        <w:rPr>
          <w:sz w:val="20"/>
        </w:rPr>
        <w:t>2004, Agosto, concurso de pintura ao ar livre “Vouzela e os seus encantos”, obteve menção honrosa</w:t>
      </w:r>
    </w:p>
    <w:p w:rsidR="00D73EA9" w:rsidRPr="00112C0D" w:rsidRDefault="00D73EA9" w:rsidP="006C144F">
      <w:pPr>
        <w:rPr>
          <w:sz w:val="20"/>
        </w:rPr>
      </w:pPr>
      <w:r w:rsidRPr="00112C0D">
        <w:rPr>
          <w:sz w:val="20"/>
        </w:rPr>
        <w:t>2004, Dezembro,1º Encontro nacional “natal arte na Guarda”</w:t>
      </w:r>
    </w:p>
    <w:p w:rsidR="00D73EA9" w:rsidRPr="00112C0D" w:rsidRDefault="00D73EA9" w:rsidP="006C144F">
      <w:pPr>
        <w:rPr>
          <w:sz w:val="20"/>
        </w:rPr>
      </w:pPr>
      <w:r w:rsidRPr="00112C0D">
        <w:rPr>
          <w:sz w:val="20"/>
        </w:rPr>
        <w:t>2005, Regimento de infantaria nº 14 – Viseu, II encontro de pintura, obteve menção honrosa</w:t>
      </w:r>
    </w:p>
    <w:p w:rsidR="00D73EA9" w:rsidRPr="00112C0D" w:rsidRDefault="00D73EA9" w:rsidP="006C144F">
      <w:pPr>
        <w:rPr>
          <w:sz w:val="20"/>
        </w:rPr>
      </w:pPr>
      <w:r w:rsidRPr="00112C0D">
        <w:rPr>
          <w:sz w:val="20"/>
        </w:rPr>
        <w:t>2005, Junho, Encontro de pintura em Canas de Senhorim promovido pelos escuteiros agrupamento 604</w:t>
      </w:r>
    </w:p>
    <w:p w:rsidR="00D73EA9" w:rsidRPr="00112C0D" w:rsidRDefault="00D73EA9" w:rsidP="006C144F">
      <w:pPr>
        <w:rPr>
          <w:sz w:val="20"/>
        </w:rPr>
      </w:pPr>
      <w:r w:rsidRPr="00112C0D">
        <w:rPr>
          <w:sz w:val="20"/>
        </w:rPr>
        <w:t>2005, VII concurso nacional de pintura rápida (Penalva do Castelo) obteve menção honrosa</w:t>
      </w:r>
    </w:p>
    <w:p w:rsidR="00D73EA9" w:rsidRPr="00112C0D" w:rsidRDefault="00D73EA9" w:rsidP="006C144F">
      <w:pPr>
        <w:rPr>
          <w:sz w:val="20"/>
        </w:rPr>
      </w:pPr>
      <w:r w:rsidRPr="00112C0D">
        <w:rPr>
          <w:sz w:val="20"/>
        </w:rPr>
        <w:t>2005, Agosto, Concurso de pintura ao ar livre “Vouzela e seus encantos”, obteve menção honrosa</w:t>
      </w:r>
    </w:p>
    <w:p w:rsidR="00D73EA9" w:rsidRPr="00112C0D" w:rsidRDefault="00D73EA9" w:rsidP="006C144F">
      <w:pPr>
        <w:rPr>
          <w:sz w:val="20"/>
        </w:rPr>
      </w:pPr>
      <w:r w:rsidRPr="00112C0D">
        <w:rPr>
          <w:sz w:val="20"/>
        </w:rPr>
        <w:t>2005, II Encontro de pintura “nos trilhos da imagem” promovido pela ass. cult. e recr. de Cambra (menção honrosa)</w:t>
      </w:r>
    </w:p>
    <w:p w:rsidR="00D73EA9" w:rsidRPr="00112C0D" w:rsidRDefault="00D73EA9" w:rsidP="006C144F">
      <w:pPr>
        <w:rPr>
          <w:sz w:val="20"/>
        </w:rPr>
      </w:pPr>
      <w:r w:rsidRPr="00112C0D">
        <w:rPr>
          <w:sz w:val="20"/>
        </w:rPr>
        <w:t xml:space="preserve">2005, Agosto, Encontro de pintura </w:t>
      </w:r>
      <w:smartTag w:uri="urn:schemas-microsoft-com:office:smarttags" w:element="PersonName">
        <w:smartTagPr>
          <w:attr w:name="ProductID" w:val="em Castro Daire"/>
        </w:smartTagPr>
        <w:r w:rsidRPr="00112C0D">
          <w:rPr>
            <w:sz w:val="20"/>
          </w:rPr>
          <w:t>em Castro Daire</w:t>
        </w:r>
      </w:smartTag>
      <w:r w:rsidRPr="00112C0D">
        <w:rPr>
          <w:sz w:val="20"/>
        </w:rPr>
        <w:t>, promovido pela associação empresarial</w:t>
      </w:r>
    </w:p>
    <w:p w:rsidR="00D73EA9" w:rsidRPr="00112C0D" w:rsidRDefault="00D73EA9" w:rsidP="006C144F">
      <w:pPr>
        <w:rPr>
          <w:sz w:val="20"/>
        </w:rPr>
      </w:pPr>
      <w:r w:rsidRPr="00112C0D">
        <w:rPr>
          <w:sz w:val="20"/>
        </w:rPr>
        <w:t>2005, Agosto, Encontro de pintura em “Canas de Senhorim”</w:t>
      </w:r>
    </w:p>
    <w:p w:rsidR="00D73EA9" w:rsidRPr="00112C0D" w:rsidRDefault="00D73EA9" w:rsidP="006C144F">
      <w:pPr>
        <w:rPr>
          <w:sz w:val="20"/>
        </w:rPr>
      </w:pPr>
      <w:r w:rsidRPr="00112C0D">
        <w:rPr>
          <w:sz w:val="20"/>
        </w:rPr>
        <w:t>2005, participação na exposição de arte na Feira de São Mateus, Viseu, Criação do painel gigante de arte</w:t>
      </w:r>
    </w:p>
    <w:p w:rsidR="00D73EA9" w:rsidRPr="00112C0D" w:rsidRDefault="00D73EA9" w:rsidP="006C144F">
      <w:pPr>
        <w:rPr>
          <w:sz w:val="20"/>
        </w:rPr>
      </w:pPr>
      <w:r w:rsidRPr="00112C0D">
        <w:rPr>
          <w:sz w:val="20"/>
        </w:rPr>
        <w:t>2005,Artexpovis 2005. Promovido pela Expovis – nomeado director da artexpovis 2005</w:t>
      </w:r>
    </w:p>
    <w:p w:rsidR="00D73EA9" w:rsidRPr="00112C0D" w:rsidRDefault="00D73EA9" w:rsidP="006C144F">
      <w:pPr>
        <w:rPr>
          <w:sz w:val="20"/>
        </w:rPr>
      </w:pPr>
      <w:r w:rsidRPr="00112C0D">
        <w:rPr>
          <w:sz w:val="20"/>
        </w:rPr>
        <w:t xml:space="preserve">2006, Exposição individual no Bar Lusco-Fusco (Viseu) </w:t>
      </w:r>
    </w:p>
    <w:p w:rsidR="00D73EA9" w:rsidRPr="00112C0D" w:rsidRDefault="00D73EA9" w:rsidP="006C144F">
      <w:pPr>
        <w:rPr>
          <w:sz w:val="20"/>
        </w:rPr>
      </w:pPr>
      <w:r w:rsidRPr="00112C0D">
        <w:rPr>
          <w:sz w:val="20"/>
        </w:rPr>
        <w:t>2006, III concurso de pintura R14 Viseu – 1ºclassificado</w:t>
      </w:r>
    </w:p>
    <w:p w:rsidR="00D73EA9" w:rsidRPr="00112C0D" w:rsidRDefault="00D73EA9" w:rsidP="006C144F">
      <w:pPr>
        <w:rPr>
          <w:sz w:val="20"/>
        </w:rPr>
      </w:pPr>
      <w:r w:rsidRPr="00112C0D">
        <w:rPr>
          <w:sz w:val="20"/>
        </w:rPr>
        <w:t>2006,I encontro de pintura Santa Comba Dão-pintura ao vivo</w:t>
      </w:r>
    </w:p>
    <w:p w:rsidR="00D73EA9" w:rsidRPr="00112C0D" w:rsidRDefault="00D73EA9" w:rsidP="006C144F">
      <w:pPr>
        <w:rPr>
          <w:sz w:val="20"/>
        </w:rPr>
      </w:pPr>
      <w:r w:rsidRPr="00112C0D">
        <w:rPr>
          <w:sz w:val="20"/>
        </w:rPr>
        <w:t>2006, Abril, Exposição pintura individual – foyer da aula magna do politécnico de Viseu</w:t>
      </w:r>
    </w:p>
    <w:p w:rsidR="00D73EA9" w:rsidRPr="00112C0D" w:rsidRDefault="00D73EA9" w:rsidP="006C144F">
      <w:pPr>
        <w:rPr>
          <w:sz w:val="20"/>
        </w:rPr>
      </w:pPr>
      <w:r w:rsidRPr="00112C0D">
        <w:rPr>
          <w:sz w:val="20"/>
        </w:rPr>
        <w:t>2006, Maio, Instituto Piaget – semana das artes “pintura ao vivo”</w:t>
      </w:r>
    </w:p>
    <w:p w:rsidR="00D73EA9" w:rsidRPr="00112C0D" w:rsidRDefault="00D73EA9" w:rsidP="006C144F">
      <w:pPr>
        <w:rPr>
          <w:sz w:val="20"/>
        </w:rPr>
      </w:pPr>
      <w:r w:rsidRPr="00112C0D">
        <w:rPr>
          <w:sz w:val="20"/>
        </w:rPr>
        <w:t>2006, Maio, Museu Grão Vasco – Dia Mundial dos Museus – pintura ao vivo</w:t>
      </w:r>
    </w:p>
    <w:p w:rsidR="00D73EA9" w:rsidRPr="00112C0D" w:rsidRDefault="00D73EA9" w:rsidP="006C144F">
      <w:pPr>
        <w:rPr>
          <w:sz w:val="20"/>
        </w:rPr>
      </w:pPr>
      <w:r w:rsidRPr="00112C0D">
        <w:rPr>
          <w:sz w:val="20"/>
        </w:rPr>
        <w:t>2006, Maio, Festival aéreo de Seia pintura ao vivo</w:t>
      </w:r>
    </w:p>
    <w:p w:rsidR="00D73EA9" w:rsidRPr="00112C0D" w:rsidRDefault="00D73EA9" w:rsidP="006C144F">
      <w:pPr>
        <w:rPr>
          <w:sz w:val="20"/>
        </w:rPr>
      </w:pPr>
      <w:r w:rsidRPr="00112C0D">
        <w:rPr>
          <w:sz w:val="20"/>
        </w:rPr>
        <w:t>2006, Junho, Fundação Aristides de Sousa Mendes – pintura ao vivo</w:t>
      </w:r>
    </w:p>
    <w:p w:rsidR="00D73EA9" w:rsidRPr="00112C0D" w:rsidRDefault="00D73EA9" w:rsidP="006C144F">
      <w:pPr>
        <w:rPr>
          <w:sz w:val="20"/>
        </w:rPr>
      </w:pPr>
      <w:r w:rsidRPr="00112C0D">
        <w:rPr>
          <w:sz w:val="20"/>
        </w:rPr>
        <w:t>2006, Junho, Canas de Senhorim – pintura ao vivo</w:t>
      </w:r>
    </w:p>
    <w:p w:rsidR="00D73EA9" w:rsidRPr="00112C0D" w:rsidRDefault="00D73EA9" w:rsidP="006C144F">
      <w:pPr>
        <w:rPr>
          <w:sz w:val="20"/>
        </w:rPr>
      </w:pPr>
      <w:r w:rsidRPr="00112C0D">
        <w:rPr>
          <w:sz w:val="20"/>
        </w:rPr>
        <w:t>2006, Junho, Exposição pintura individual no Aldeamento de Vila Meã (hotel) (24/06/2006 a 10/07/2006)</w:t>
      </w:r>
    </w:p>
    <w:p w:rsidR="00D73EA9" w:rsidRPr="00112C0D" w:rsidRDefault="00D73EA9" w:rsidP="006C144F">
      <w:pPr>
        <w:rPr>
          <w:sz w:val="20"/>
        </w:rPr>
      </w:pPr>
      <w:r w:rsidRPr="00112C0D">
        <w:rPr>
          <w:sz w:val="20"/>
        </w:rPr>
        <w:t>2006, Agosto, Concurso de pintura rápida, IX Ver Paiva, Vila Nova de PaivA</w:t>
      </w:r>
    </w:p>
    <w:p w:rsidR="00D73EA9" w:rsidRPr="00112C0D" w:rsidRDefault="00D73EA9" w:rsidP="006C144F">
      <w:pPr>
        <w:rPr>
          <w:sz w:val="20"/>
        </w:rPr>
      </w:pPr>
      <w:r w:rsidRPr="00112C0D">
        <w:rPr>
          <w:sz w:val="20"/>
        </w:rPr>
        <w:t>2006, Dezembro, Participação no I encontro de pintura de Inverno ao ar livre, em Viseu, promovido pela Expovis</w:t>
      </w:r>
    </w:p>
    <w:p w:rsidR="00D73EA9" w:rsidRPr="00112C0D" w:rsidRDefault="00D73EA9" w:rsidP="006C144F">
      <w:pPr>
        <w:rPr>
          <w:sz w:val="20"/>
        </w:rPr>
      </w:pPr>
      <w:r w:rsidRPr="00112C0D">
        <w:rPr>
          <w:sz w:val="20"/>
        </w:rPr>
        <w:t>2007, Fevereiro, Participação na exposição de pintura, no âmbito do certame, Viseu Noiva, organizado pela Expovis</w:t>
      </w:r>
    </w:p>
    <w:p w:rsidR="00D73EA9" w:rsidRPr="00112C0D" w:rsidRDefault="00D73EA9" w:rsidP="006C144F">
      <w:pPr>
        <w:rPr>
          <w:sz w:val="20"/>
        </w:rPr>
      </w:pPr>
      <w:r w:rsidRPr="00112C0D">
        <w:rPr>
          <w:sz w:val="20"/>
        </w:rPr>
        <w:t>2007, Março, Participação na exposição de pintura, no âmbito da Movelar, organizado pela Expovis</w:t>
      </w:r>
    </w:p>
    <w:p w:rsidR="00D73EA9" w:rsidRPr="00112C0D" w:rsidRDefault="00D73EA9" w:rsidP="006C144F">
      <w:pPr>
        <w:rPr>
          <w:sz w:val="20"/>
        </w:rPr>
      </w:pPr>
      <w:r w:rsidRPr="00112C0D">
        <w:rPr>
          <w:sz w:val="20"/>
        </w:rPr>
        <w:t>2007, Abril, Participação na exposição de pintura, no âmbito da Festa do Oculto, organizado pela Expovis</w:t>
      </w:r>
    </w:p>
    <w:p w:rsidR="00D73EA9" w:rsidRPr="00112C0D" w:rsidRDefault="00D73EA9" w:rsidP="006C144F">
      <w:pPr>
        <w:rPr>
          <w:sz w:val="20"/>
        </w:rPr>
      </w:pPr>
      <w:r w:rsidRPr="00112C0D">
        <w:rPr>
          <w:sz w:val="20"/>
        </w:rPr>
        <w:t>2007, Junho, Organização de um convívio de pintura, “A Beira de Um Rio”, Viseu</w:t>
      </w:r>
    </w:p>
    <w:p w:rsidR="00D73EA9" w:rsidRPr="00112C0D" w:rsidRDefault="00D73EA9" w:rsidP="006C144F">
      <w:pPr>
        <w:rPr>
          <w:sz w:val="20"/>
        </w:rPr>
      </w:pPr>
      <w:r w:rsidRPr="00112C0D">
        <w:rPr>
          <w:sz w:val="20"/>
        </w:rPr>
        <w:t>2007, Julho, participação no Encontro de Arte ao Vivo, no Museu Municipal Manuel Soares de Albergaria, em Carregal do Sal</w:t>
      </w:r>
    </w:p>
    <w:p w:rsidR="00D73EA9" w:rsidRPr="00112C0D" w:rsidRDefault="00D73EA9" w:rsidP="006C144F">
      <w:pPr>
        <w:rPr>
          <w:sz w:val="20"/>
        </w:rPr>
      </w:pPr>
      <w:r w:rsidRPr="00112C0D">
        <w:rPr>
          <w:sz w:val="20"/>
        </w:rPr>
        <w:t>2007, Julho, Exposição permanente no Hotel do Aldeamento de Vila Meã.</w:t>
      </w:r>
    </w:p>
    <w:p w:rsidR="00D73EA9" w:rsidRPr="00112C0D" w:rsidRDefault="00D73EA9" w:rsidP="006C144F">
      <w:pPr>
        <w:rPr>
          <w:sz w:val="20"/>
        </w:rPr>
      </w:pPr>
      <w:r w:rsidRPr="00112C0D">
        <w:rPr>
          <w:sz w:val="20"/>
        </w:rPr>
        <w:t>2007, Julho, Participação no II encontro de pintura ao ar livre, em Alaraz, Salamanca</w:t>
      </w:r>
    </w:p>
    <w:p w:rsidR="00D73EA9" w:rsidRPr="00112C0D" w:rsidRDefault="00D73EA9" w:rsidP="006C144F">
      <w:pPr>
        <w:rPr>
          <w:sz w:val="20"/>
        </w:rPr>
      </w:pPr>
      <w:r w:rsidRPr="00112C0D">
        <w:rPr>
          <w:sz w:val="20"/>
        </w:rPr>
        <w:t>2007, Agosto, Participação no I encontro de pintura, do Ténis Club, Figueira da Foz</w:t>
      </w:r>
    </w:p>
    <w:p w:rsidR="00D73EA9" w:rsidRPr="00112C0D" w:rsidRDefault="00D73EA9" w:rsidP="006C144F">
      <w:pPr>
        <w:rPr>
          <w:sz w:val="20"/>
        </w:rPr>
      </w:pPr>
      <w:r w:rsidRPr="00112C0D">
        <w:rPr>
          <w:sz w:val="20"/>
        </w:rPr>
        <w:t>2007, Agosto, Participação no encontro de pintura em Caldas das Felgueiras</w:t>
      </w:r>
    </w:p>
    <w:p w:rsidR="00D73EA9" w:rsidRPr="00112C0D" w:rsidRDefault="00D73EA9" w:rsidP="006C144F">
      <w:pPr>
        <w:rPr>
          <w:sz w:val="20"/>
        </w:rPr>
      </w:pPr>
      <w:r w:rsidRPr="00112C0D">
        <w:rPr>
          <w:sz w:val="20"/>
        </w:rPr>
        <w:t>2007, Agosto e Setembro, Participação na Exposição de arte, no âmbito da Artexpovis, Feira de S. Mateus</w:t>
      </w:r>
    </w:p>
    <w:p w:rsidR="00D73EA9" w:rsidRPr="00112C0D" w:rsidRDefault="00D73EA9" w:rsidP="006C144F">
      <w:pPr>
        <w:rPr>
          <w:sz w:val="20"/>
        </w:rPr>
      </w:pPr>
      <w:r w:rsidRPr="00112C0D">
        <w:rPr>
          <w:sz w:val="20"/>
        </w:rPr>
        <w:t xml:space="preserve">2007, Outubro, Participação na Exposição de Pintura, no auditório Carlos Paredes, </w:t>
      </w:r>
      <w:smartTag w:uri="urn:schemas-microsoft-com:office:smarttags" w:element="PersonName">
        <w:smartTagPr>
          <w:attr w:name="ProductID" w:val="em Vila Nova"/>
        </w:smartTagPr>
        <w:r w:rsidRPr="00112C0D">
          <w:rPr>
            <w:sz w:val="20"/>
          </w:rPr>
          <w:t>em Vila Nova</w:t>
        </w:r>
      </w:smartTag>
      <w:r w:rsidRPr="00112C0D">
        <w:rPr>
          <w:sz w:val="20"/>
        </w:rPr>
        <w:t xml:space="preserve"> de Paiva</w:t>
      </w:r>
    </w:p>
    <w:p w:rsidR="00D73EA9" w:rsidRPr="00112C0D" w:rsidRDefault="00D73EA9" w:rsidP="006C144F">
      <w:pPr>
        <w:rPr>
          <w:sz w:val="20"/>
        </w:rPr>
      </w:pPr>
      <w:r w:rsidRPr="00112C0D">
        <w:rPr>
          <w:sz w:val="20"/>
        </w:rPr>
        <w:t>2007, Outubro, Participação no IV concurso de Artes Plásticas, promovido pela Câmara Municipal de Penedono</w:t>
      </w:r>
    </w:p>
    <w:p w:rsidR="00D73EA9" w:rsidRPr="00112C0D" w:rsidRDefault="00D73EA9" w:rsidP="006C144F">
      <w:pPr>
        <w:rPr>
          <w:sz w:val="20"/>
        </w:rPr>
      </w:pPr>
      <w:r w:rsidRPr="00112C0D">
        <w:rPr>
          <w:sz w:val="20"/>
        </w:rPr>
        <w:t xml:space="preserve">2007, Outubro e Novembro, participação na 13.ª Exposição Internacional de Artes Plásticas, </w:t>
      </w:r>
      <w:smartTag w:uri="urn:schemas-microsoft-com:office:smarttags" w:element="PersonName">
        <w:smartTagPr>
          <w:attr w:name="ProductID" w:val="em Vendas Novas"/>
        </w:smartTagPr>
        <w:r w:rsidRPr="00112C0D">
          <w:rPr>
            <w:sz w:val="20"/>
          </w:rPr>
          <w:t>em Vendas Novas</w:t>
        </w:r>
      </w:smartTag>
    </w:p>
    <w:p w:rsidR="00D73EA9" w:rsidRPr="00112C0D" w:rsidRDefault="00D73EA9" w:rsidP="006C144F">
      <w:pPr>
        <w:rPr>
          <w:sz w:val="20"/>
        </w:rPr>
      </w:pPr>
      <w:r w:rsidRPr="00112C0D">
        <w:rPr>
          <w:sz w:val="20"/>
        </w:rPr>
        <w:t>2007, Dezembro, participação no II encontro de pintura de Inverno ao ar livre, em Viseu, promovido pela Câmara Municipal de Viseu e pela EXPOVIS</w:t>
      </w:r>
    </w:p>
    <w:p w:rsidR="00D73EA9" w:rsidRPr="00112C0D" w:rsidRDefault="00D73EA9" w:rsidP="006C144F">
      <w:pPr>
        <w:rPr>
          <w:sz w:val="20"/>
        </w:rPr>
      </w:pPr>
      <w:r w:rsidRPr="00112C0D">
        <w:rPr>
          <w:sz w:val="20"/>
        </w:rPr>
        <w:t>2008, Julho, exposição Nacional na Casa das Artes de Famalicão, sob o tema, na rota de Camilo</w:t>
      </w:r>
    </w:p>
    <w:p w:rsidR="00D73EA9" w:rsidRPr="00112C0D" w:rsidRDefault="00D73EA9" w:rsidP="006C144F">
      <w:pPr>
        <w:rPr>
          <w:sz w:val="20"/>
        </w:rPr>
      </w:pPr>
      <w:r w:rsidRPr="00112C0D">
        <w:rPr>
          <w:sz w:val="20"/>
        </w:rPr>
        <w:t xml:space="preserve">2008,Julho, exposição na casa das artes </w:t>
      </w:r>
      <w:smartTag w:uri="urn:schemas-microsoft-com:office:smarttags" w:element="PersonName">
        <w:smartTagPr>
          <w:attr w:name="ProductID" w:val="em S. João"/>
        </w:smartTagPr>
        <w:r w:rsidRPr="00112C0D">
          <w:rPr>
            <w:sz w:val="20"/>
          </w:rPr>
          <w:t>em S. João</w:t>
        </w:r>
      </w:smartTag>
      <w:r w:rsidRPr="00112C0D">
        <w:rPr>
          <w:sz w:val="20"/>
        </w:rPr>
        <w:t xml:space="preserve"> da Pesqueira</w:t>
      </w:r>
    </w:p>
    <w:p w:rsidR="00D73EA9" w:rsidRPr="00112C0D" w:rsidRDefault="00D73EA9" w:rsidP="006C144F">
      <w:pPr>
        <w:rPr>
          <w:sz w:val="20"/>
        </w:rPr>
      </w:pPr>
      <w:r w:rsidRPr="00112C0D">
        <w:rPr>
          <w:sz w:val="20"/>
        </w:rPr>
        <w:t>2008, Julho, participação com pintura ao vivo na Feira Medieval de PENEDONO</w:t>
      </w:r>
    </w:p>
    <w:p w:rsidR="00D73EA9" w:rsidRPr="00112C0D" w:rsidRDefault="00D73EA9" w:rsidP="006C144F">
      <w:pPr>
        <w:rPr>
          <w:sz w:val="20"/>
        </w:rPr>
      </w:pPr>
      <w:r w:rsidRPr="00112C0D">
        <w:rPr>
          <w:sz w:val="20"/>
        </w:rPr>
        <w:t>2008, Agosto/Setembro, participação na I Bienal de Ansião</w:t>
      </w:r>
    </w:p>
    <w:p w:rsidR="00D73EA9" w:rsidRPr="00112C0D" w:rsidRDefault="00D73EA9" w:rsidP="006C144F">
      <w:pPr>
        <w:rPr>
          <w:sz w:val="20"/>
        </w:rPr>
      </w:pPr>
      <w:r w:rsidRPr="00112C0D">
        <w:rPr>
          <w:sz w:val="20"/>
        </w:rPr>
        <w:t>2008, Agosto, participação na exposição colectiva na Biblioteca Municipal Aquilino Ribeiro, em Moimenta da Beira</w:t>
      </w:r>
    </w:p>
    <w:p w:rsidR="00D73EA9" w:rsidRPr="00112C0D" w:rsidRDefault="00D73EA9" w:rsidP="006C144F">
      <w:pPr>
        <w:rPr>
          <w:sz w:val="20"/>
        </w:rPr>
      </w:pPr>
      <w:r w:rsidRPr="00112C0D">
        <w:rPr>
          <w:sz w:val="20"/>
        </w:rPr>
        <w:t>2008, Agosto, exposição na feira de S. Mateus, Viseu, no âmbito da ARTEXPOVIS</w:t>
      </w:r>
    </w:p>
    <w:p w:rsidR="00D73EA9" w:rsidRPr="00112C0D" w:rsidRDefault="00D73EA9" w:rsidP="006C144F">
      <w:pPr>
        <w:rPr>
          <w:sz w:val="20"/>
        </w:rPr>
      </w:pPr>
      <w:r w:rsidRPr="00112C0D">
        <w:rPr>
          <w:sz w:val="20"/>
        </w:rPr>
        <w:t>2008, Setembro, Exposição individual na Casa da Artes no FORUM VISEU</w:t>
      </w:r>
    </w:p>
    <w:p w:rsidR="00D73EA9" w:rsidRPr="00112C0D" w:rsidRDefault="00D73EA9" w:rsidP="006C144F">
      <w:pPr>
        <w:rPr>
          <w:sz w:val="20"/>
        </w:rPr>
      </w:pPr>
      <w:r w:rsidRPr="00112C0D">
        <w:rPr>
          <w:sz w:val="20"/>
        </w:rPr>
        <w:t>2008, Setembro, Convívio de Pintura de Cambra, (Vouzela).</w:t>
      </w:r>
    </w:p>
    <w:p w:rsidR="00D73EA9" w:rsidRPr="00112C0D" w:rsidRDefault="00D73EA9" w:rsidP="006C144F">
      <w:pPr>
        <w:rPr>
          <w:sz w:val="20"/>
        </w:rPr>
      </w:pPr>
      <w:r w:rsidRPr="00112C0D">
        <w:rPr>
          <w:sz w:val="20"/>
        </w:rPr>
        <w:t>2008, Setembro, 1º Encontro de Artistas “um olhar sobre Fornos de Algodres ” 2</w:t>
      </w:r>
    </w:p>
    <w:p w:rsidR="00D73EA9" w:rsidRPr="00112C0D" w:rsidRDefault="00D73EA9" w:rsidP="006C144F">
      <w:pPr>
        <w:rPr>
          <w:sz w:val="20"/>
        </w:rPr>
      </w:pPr>
      <w:r w:rsidRPr="00112C0D">
        <w:rPr>
          <w:sz w:val="20"/>
        </w:rPr>
        <w:t>2009,Fevereiro, VI Encontro de pintura de Celorico da Beira.</w:t>
      </w:r>
    </w:p>
    <w:p w:rsidR="00D73EA9" w:rsidRPr="00112C0D" w:rsidRDefault="00D73EA9" w:rsidP="006C144F">
      <w:pPr>
        <w:rPr>
          <w:sz w:val="20"/>
        </w:rPr>
      </w:pPr>
      <w:r w:rsidRPr="00112C0D">
        <w:rPr>
          <w:sz w:val="20"/>
        </w:rPr>
        <w:t>2009, Abril, Exposição individual no CITY.COME, VISEU</w:t>
      </w:r>
    </w:p>
    <w:p w:rsidR="00D73EA9" w:rsidRPr="00112C0D" w:rsidRDefault="00D73EA9" w:rsidP="006C144F">
      <w:pPr>
        <w:rPr>
          <w:sz w:val="20"/>
        </w:rPr>
      </w:pPr>
      <w:r w:rsidRPr="00112C0D">
        <w:rPr>
          <w:sz w:val="20"/>
        </w:rPr>
        <w:t>2009, Exposição individual permanente no Risadas Taberna., VISEU</w:t>
      </w:r>
    </w:p>
    <w:p w:rsidR="00D73EA9" w:rsidRPr="00112C0D" w:rsidRDefault="00D73EA9" w:rsidP="006C144F">
      <w:pPr>
        <w:rPr>
          <w:sz w:val="20"/>
        </w:rPr>
      </w:pPr>
      <w:r w:rsidRPr="00112C0D">
        <w:rPr>
          <w:sz w:val="20"/>
        </w:rPr>
        <w:t>2009, Junho e</w:t>
      </w:r>
      <w:r>
        <w:rPr>
          <w:sz w:val="20"/>
        </w:rPr>
        <w:t xml:space="preserve"> </w:t>
      </w:r>
      <w:r w:rsidRPr="00112C0D">
        <w:rPr>
          <w:sz w:val="20"/>
        </w:rPr>
        <w:t>julho, exposição colectiva no Seminário Maior de VISEU sobre o tema "A VIDA"</w:t>
      </w:r>
    </w:p>
    <w:p w:rsidR="00D73EA9" w:rsidRPr="00112C0D" w:rsidRDefault="00D73EA9" w:rsidP="006C144F">
      <w:pPr>
        <w:rPr>
          <w:sz w:val="20"/>
        </w:rPr>
      </w:pPr>
      <w:r w:rsidRPr="00112C0D">
        <w:rPr>
          <w:sz w:val="20"/>
        </w:rPr>
        <w:t>2009, Agosto, Exposição na feira de S. Mateus, Viseu, no âmbito da ARTEXPOVIS</w:t>
      </w:r>
    </w:p>
    <w:p w:rsidR="00D73EA9" w:rsidRPr="00112C0D" w:rsidRDefault="00D73EA9" w:rsidP="006C144F">
      <w:pPr>
        <w:rPr>
          <w:sz w:val="20"/>
        </w:rPr>
      </w:pPr>
      <w:r w:rsidRPr="00112C0D">
        <w:rPr>
          <w:sz w:val="20"/>
        </w:rPr>
        <w:t>2009, Julho, participação com pintura ao vivo na Feira Medieval de PENEDONO</w:t>
      </w:r>
    </w:p>
    <w:p w:rsidR="00D73EA9" w:rsidRPr="00112C0D" w:rsidRDefault="00D73EA9" w:rsidP="006C144F">
      <w:pPr>
        <w:rPr>
          <w:sz w:val="20"/>
        </w:rPr>
      </w:pPr>
      <w:r w:rsidRPr="00112C0D">
        <w:rPr>
          <w:sz w:val="20"/>
        </w:rPr>
        <w:t xml:space="preserve">2009, Julho e Agosto </w:t>
      </w:r>
      <w:r>
        <w:rPr>
          <w:sz w:val="20"/>
        </w:rPr>
        <w:t>Exposição individual</w:t>
      </w:r>
      <w:r w:rsidRPr="00112C0D">
        <w:rPr>
          <w:sz w:val="20"/>
        </w:rPr>
        <w:t>, Pretexto VISEU</w:t>
      </w:r>
    </w:p>
    <w:p w:rsidR="00D73EA9" w:rsidRPr="00112C0D" w:rsidRDefault="00D73EA9" w:rsidP="006C144F">
      <w:pPr>
        <w:rPr>
          <w:sz w:val="20"/>
        </w:rPr>
      </w:pPr>
      <w:r w:rsidRPr="00112C0D">
        <w:rPr>
          <w:sz w:val="20"/>
        </w:rPr>
        <w:t xml:space="preserve">2010, Fevereiro </w:t>
      </w:r>
      <w:smartTag w:uri="urn:schemas-microsoft-com:office:smarttags" w:element="metricconverter">
        <w:smartTagPr>
          <w:attr w:name="ProductID" w:val="05 a"/>
        </w:smartTagPr>
        <w:r w:rsidRPr="00112C0D">
          <w:rPr>
            <w:sz w:val="20"/>
          </w:rPr>
          <w:t>05 a</w:t>
        </w:r>
      </w:smartTag>
      <w:r w:rsidRPr="00112C0D">
        <w:rPr>
          <w:sz w:val="20"/>
        </w:rPr>
        <w:t xml:space="preserve"> 28 Exposição individual, Centro Municipal de Artes, Sernancelhe</w:t>
      </w:r>
    </w:p>
    <w:p w:rsidR="00D73EA9" w:rsidRDefault="00D73EA9" w:rsidP="006C144F">
      <w:pPr>
        <w:rPr>
          <w:sz w:val="20"/>
        </w:rPr>
      </w:pPr>
      <w:r w:rsidRPr="00112C0D">
        <w:rPr>
          <w:sz w:val="20"/>
        </w:rPr>
        <w:t xml:space="preserve">2010, Abril </w:t>
      </w:r>
      <w:smartTag w:uri="urn:schemas-microsoft-com:office:smarttags" w:element="metricconverter">
        <w:smartTagPr>
          <w:attr w:name="ProductID" w:val="11 a"/>
        </w:smartTagPr>
        <w:r w:rsidRPr="00112C0D">
          <w:rPr>
            <w:sz w:val="20"/>
          </w:rPr>
          <w:t>11 a</w:t>
        </w:r>
      </w:smartTag>
      <w:r w:rsidRPr="00112C0D">
        <w:rPr>
          <w:sz w:val="20"/>
        </w:rPr>
        <w:t xml:space="preserve"> 30 Exposição individual, Município de Ansião</w:t>
      </w:r>
    </w:p>
    <w:p w:rsidR="00D73EA9" w:rsidRDefault="00D73EA9" w:rsidP="00B61FC7">
      <w:pPr>
        <w:pStyle w:val="Heading3"/>
        <w:rPr>
          <w:rStyle w:val="hp"/>
          <w:rFonts w:ascii="Calibri" w:hAnsi="Calibri"/>
          <w:b w:val="0"/>
          <w:sz w:val="20"/>
          <w:szCs w:val="20"/>
        </w:rPr>
      </w:pPr>
      <w:r>
        <w:rPr>
          <w:rFonts w:ascii="Calibri" w:hAnsi="Calibri"/>
          <w:b w:val="0"/>
          <w:sz w:val="20"/>
        </w:rPr>
        <w:t>2010</w:t>
      </w:r>
      <w:r w:rsidRPr="00B61FC7">
        <w:rPr>
          <w:rFonts w:ascii="Calibri" w:hAnsi="Calibri"/>
          <w:b w:val="0"/>
          <w:sz w:val="20"/>
        </w:rPr>
        <w:t xml:space="preserve">, </w:t>
      </w:r>
      <w:r>
        <w:rPr>
          <w:rFonts w:ascii="Calibri" w:hAnsi="Calibri"/>
          <w:b w:val="0"/>
          <w:sz w:val="20"/>
        </w:rPr>
        <w:t>Abril,</w:t>
      </w:r>
      <w:r w:rsidRPr="00B61FC7">
        <w:rPr>
          <w:rFonts w:ascii="Calibri" w:hAnsi="Calibri"/>
          <w:b w:val="0"/>
          <w:sz w:val="20"/>
          <w:szCs w:val="20"/>
        </w:rPr>
        <w:t xml:space="preserve"> departamento dos Bens Culturais da Diocese de Viseu</w:t>
      </w:r>
      <w:r>
        <w:rPr>
          <w:rFonts w:ascii="Calibri" w:hAnsi="Calibri"/>
          <w:b w:val="0"/>
          <w:sz w:val="20"/>
          <w:szCs w:val="20"/>
        </w:rPr>
        <w:t xml:space="preserve">. </w:t>
      </w:r>
      <w:r w:rsidRPr="00B61FC7">
        <w:rPr>
          <w:rStyle w:val="hp"/>
          <w:rFonts w:ascii="Calibri" w:hAnsi="Calibri"/>
          <w:b w:val="0"/>
          <w:sz w:val="20"/>
          <w:szCs w:val="20"/>
        </w:rPr>
        <w:t>Expos</w:t>
      </w:r>
      <w:r>
        <w:rPr>
          <w:rStyle w:val="hp"/>
          <w:rFonts w:ascii="Calibri" w:hAnsi="Calibri"/>
          <w:b w:val="0"/>
          <w:sz w:val="20"/>
          <w:szCs w:val="20"/>
        </w:rPr>
        <w:t>ição Os brilhos das imagens. A A</w:t>
      </w:r>
      <w:r w:rsidRPr="00B61FC7">
        <w:rPr>
          <w:rStyle w:val="hp"/>
          <w:rFonts w:ascii="Calibri" w:hAnsi="Calibri"/>
          <w:b w:val="0"/>
          <w:sz w:val="20"/>
          <w:szCs w:val="20"/>
        </w:rPr>
        <w:t>rte na realização sacerdotal</w:t>
      </w:r>
      <w:r>
        <w:rPr>
          <w:rStyle w:val="hp"/>
          <w:rFonts w:ascii="Calibri" w:hAnsi="Calibri"/>
          <w:b w:val="0"/>
          <w:sz w:val="20"/>
          <w:szCs w:val="20"/>
        </w:rPr>
        <w:t>.</w:t>
      </w:r>
    </w:p>
    <w:p w:rsidR="00D73EA9" w:rsidRDefault="00D73EA9" w:rsidP="00B61FC7">
      <w:pPr>
        <w:pStyle w:val="Heading3"/>
        <w:rPr>
          <w:rStyle w:val="hp"/>
          <w:rFonts w:ascii="Calibri" w:hAnsi="Calibri"/>
          <w:b w:val="0"/>
          <w:sz w:val="20"/>
          <w:szCs w:val="20"/>
        </w:rPr>
      </w:pPr>
      <w:r>
        <w:rPr>
          <w:rStyle w:val="hp"/>
          <w:rFonts w:ascii="Calibri" w:hAnsi="Calibri"/>
          <w:b w:val="0"/>
          <w:sz w:val="20"/>
          <w:szCs w:val="20"/>
        </w:rPr>
        <w:t xml:space="preserve">2010, Junho de </w:t>
      </w:r>
      <w:smartTag w:uri="urn:schemas-microsoft-com:office:smarttags" w:element="metricconverter">
        <w:smartTagPr>
          <w:attr w:name="ProductID" w:val="5 a"/>
        </w:smartTagPr>
        <w:r>
          <w:rPr>
            <w:rStyle w:val="hp"/>
            <w:rFonts w:ascii="Calibri" w:hAnsi="Calibri"/>
            <w:b w:val="0"/>
            <w:sz w:val="20"/>
            <w:szCs w:val="20"/>
          </w:rPr>
          <w:t>5 a</w:t>
        </w:r>
      </w:smartTag>
      <w:r>
        <w:rPr>
          <w:rStyle w:val="hp"/>
          <w:rFonts w:ascii="Calibri" w:hAnsi="Calibri"/>
          <w:b w:val="0"/>
          <w:sz w:val="20"/>
          <w:szCs w:val="20"/>
        </w:rPr>
        <w:t xml:space="preserve"> 30, exposição individual Galeria Municipal – Centro Cultural do Morgado – Arruda dos Vinhos.</w:t>
      </w:r>
    </w:p>
    <w:p w:rsidR="00D73EA9" w:rsidRPr="00112C0D" w:rsidRDefault="00D73EA9" w:rsidP="00852A9B">
      <w:pPr>
        <w:rPr>
          <w:sz w:val="20"/>
        </w:rPr>
      </w:pPr>
      <w:r>
        <w:rPr>
          <w:sz w:val="20"/>
        </w:rPr>
        <w:t>2010</w:t>
      </w:r>
      <w:r w:rsidRPr="00112C0D">
        <w:rPr>
          <w:sz w:val="20"/>
        </w:rPr>
        <w:t xml:space="preserve">, </w:t>
      </w:r>
      <w:r>
        <w:rPr>
          <w:sz w:val="20"/>
        </w:rPr>
        <w:t>Outubro e Novembro, Exposição individual</w:t>
      </w:r>
      <w:r w:rsidRPr="00112C0D">
        <w:rPr>
          <w:sz w:val="20"/>
        </w:rPr>
        <w:t>, Pretexto VISEU</w:t>
      </w:r>
      <w:r>
        <w:rPr>
          <w:sz w:val="20"/>
        </w:rPr>
        <w:t>.</w:t>
      </w:r>
    </w:p>
    <w:p w:rsidR="00D73EA9" w:rsidRDefault="00D73EA9" w:rsidP="00B61FC7">
      <w:pPr>
        <w:pStyle w:val="Heading3"/>
        <w:rPr>
          <w:rStyle w:val="hp"/>
          <w:rFonts w:ascii="Calibri" w:hAnsi="Calibri"/>
          <w:b w:val="0"/>
          <w:sz w:val="20"/>
          <w:szCs w:val="20"/>
        </w:rPr>
      </w:pPr>
    </w:p>
    <w:p w:rsidR="00D73EA9" w:rsidRPr="00B61FC7" w:rsidRDefault="00D73EA9" w:rsidP="00B61FC7">
      <w:pPr>
        <w:pStyle w:val="Heading3"/>
        <w:rPr>
          <w:rFonts w:ascii="Calibri" w:hAnsi="Calibri"/>
          <w:b w:val="0"/>
          <w:sz w:val="20"/>
          <w:szCs w:val="20"/>
        </w:rPr>
      </w:pPr>
    </w:p>
    <w:p w:rsidR="00D73EA9" w:rsidRDefault="00D73EA9" w:rsidP="00B61FC7">
      <w:pPr>
        <w:pStyle w:val="Heading3"/>
        <w:rPr>
          <w:rFonts w:ascii="Calibri" w:hAnsi="Calibri"/>
          <w:b w:val="0"/>
          <w:sz w:val="20"/>
          <w:szCs w:val="20"/>
        </w:rPr>
      </w:pPr>
    </w:p>
    <w:p w:rsidR="00D73EA9" w:rsidRPr="00B61FC7" w:rsidRDefault="00D73EA9" w:rsidP="00B61FC7">
      <w:pPr>
        <w:pStyle w:val="Heading3"/>
        <w:rPr>
          <w:rFonts w:ascii="Calibri" w:hAnsi="Calibri"/>
          <w:b w:val="0"/>
          <w:color w:val="00681C"/>
        </w:rPr>
      </w:pPr>
    </w:p>
    <w:p w:rsidR="00D73EA9" w:rsidRPr="00112C0D" w:rsidRDefault="00D73EA9" w:rsidP="00B61FC7">
      <w:pPr>
        <w:rPr>
          <w:sz w:val="20"/>
        </w:rPr>
      </w:pPr>
      <w:r w:rsidRPr="00B61FC7">
        <w:rPr>
          <w:rFonts w:ascii="Times New Roman" w:hAnsi="Times New Roman"/>
          <w:sz w:val="24"/>
          <w:szCs w:val="24"/>
          <w:lang w:eastAsia="pt-PT"/>
        </w:rPr>
        <w:t> </w:t>
      </w:r>
    </w:p>
    <w:p w:rsidR="00D73EA9" w:rsidRPr="00F10528" w:rsidRDefault="00D73EA9" w:rsidP="006C144F">
      <w:pPr>
        <w:rPr>
          <w:b/>
          <w:sz w:val="28"/>
          <w:szCs w:val="28"/>
        </w:rPr>
      </w:pPr>
      <w:r w:rsidRPr="00F10528">
        <w:rPr>
          <w:b/>
          <w:sz w:val="28"/>
          <w:szCs w:val="28"/>
        </w:rPr>
        <w:t>Representado em:</w:t>
      </w:r>
    </w:p>
    <w:p w:rsidR="00D73EA9" w:rsidRPr="00112C0D" w:rsidRDefault="00D73EA9" w:rsidP="006C144F">
      <w:pPr>
        <w:rPr>
          <w:sz w:val="20"/>
        </w:rPr>
      </w:pPr>
      <w:r w:rsidRPr="00112C0D">
        <w:rPr>
          <w:sz w:val="20"/>
        </w:rPr>
        <w:t>Câmara Municipal de Viseu</w:t>
      </w:r>
    </w:p>
    <w:p w:rsidR="00D73EA9" w:rsidRPr="00112C0D" w:rsidRDefault="00D73EA9" w:rsidP="006C144F">
      <w:pPr>
        <w:rPr>
          <w:sz w:val="20"/>
        </w:rPr>
      </w:pPr>
      <w:r w:rsidRPr="00112C0D">
        <w:rPr>
          <w:sz w:val="20"/>
        </w:rPr>
        <w:t>Câmara Municipal de Vouzela (Museu)</w:t>
      </w:r>
    </w:p>
    <w:p w:rsidR="00D73EA9" w:rsidRPr="00112C0D" w:rsidRDefault="00D73EA9" w:rsidP="006C144F">
      <w:pPr>
        <w:rPr>
          <w:sz w:val="20"/>
        </w:rPr>
      </w:pPr>
      <w:r w:rsidRPr="00112C0D">
        <w:rPr>
          <w:sz w:val="20"/>
        </w:rPr>
        <w:t>Câmara Municipal de Carregal do Sal (Museu)</w:t>
      </w:r>
    </w:p>
    <w:p w:rsidR="00D73EA9" w:rsidRPr="00112C0D" w:rsidRDefault="00D73EA9" w:rsidP="006C144F">
      <w:pPr>
        <w:rPr>
          <w:sz w:val="20"/>
        </w:rPr>
      </w:pPr>
      <w:r w:rsidRPr="00112C0D">
        <w:rPr>
          <w:sz w:val="20"/>
        </w:rPr>
        <w:t>Câmara Municipal de Vila Nova de Paiva (Câmara Municipal e Turismo)</w:t>
      </w:r>
    </w:p>
    <w:p w:rsidR="00D73EA9" w:rsidRPr="00112C0D" w:rsidRDefault="00D73EA9" w:rsidP="006C144F">
      <w:pPr>
        <w:rPr>
          <w:sz w:val="20"/>
        </w:rPr>
      </w:pPr>
      <w:r w:rsidRPr="00112C0D">
        <w:rPr>
          <w:sz w:val="20"/>
        </w:rPr>
        <w:t>Câmara Municipal de Santa Comba Dão (Câmara Municipal e Casa das Artes)</w:t>
      </w:r>
    </w:p>
    <w:p w:rsidR="00D73EA9" w:rsidRPr="00112C0D" w:rsidRDefault="00D73EA9" w:rsidP="006C144F">
      <w:pPr>
        <w:rPr>
          <w:sz w:val="20"/>
        </w:rPr>
      </w:pPr>
      <w:r w:rsidRPr="00112C0D">
        <w:rPr>
          <w:sz w:val="20"/>
        </w:rPr>
        <w:t>Câmara Municipal de Celorico da Beira</w:t>
      </w:r>
    </w:p>
    <w:p w:rsidR="00D73EA9" w:rsidRPr="00112C0D" w:rsidRDefault="00D73EA9" w:rsidP="006C144F">
      <w:pPr>
        <w:rPr>
          <w:sz w:val="20"/>
        </w:rPr>
      </w:pPr>
      <w:r w:rsidRPr="00112C0D">
        <w:rPr>
          <w:sz w:val="20"/>
        </w:rPr>
        <w:t xml:space="preserve">Câmara Municipal de Sernancelhe </w:t>
      </w:r>
    </w:p>
    <w:p w:rsidR="00D73EA9" w:rsidRPr="00112C0D" w:rsidRDefault="00D73EA9" w:rsidP="006C144F">
      <w:pPr>
        <w:rPr>
          <w:sz w:val="20"/>
        </w:rPr>
      </w:pPr>
      <w:r w:rsidRPr="00112C0D">
        <w:rPr>
          <w:sz w:val="20"/>
        </w:rPr>
        <w:t>Câmara Municipal de Penedono</w:t>
      </w:r>
    </w:p>
    <w:p w:rsidR="00D73EA9" w:rsidRPr="00112C0D" w:rsidRDefault="00D73EA9" w:rsidP="006C144F">
      <w:pPr>
        <w:rPr>
          <w:sz w:val="20"/>
        </w:rPr>
      </w:pPr>
      <w:r w:rsidRPr="00112C0D">
        <w:rPr>
          <w:sz w:val="20"/>
        </w:rPr>
        <w:t>Câmara Municipal de Penalva do Castelo</w:t>
      </w:r>
    </w:p>
    <w:p w:rsidR="00D73EA9" w:rsidRPr="00112C0D" w:rsidRDefault="00D73EA9" w:rsidP="006C144F">
      <w:pPr>
        <w:rPr>
          <w:sz w:val="20"/>
        </w:rPr>
      </w:pPr>
      <w:r w:rsidRPr="00112C0D">
        <w:rPr>
          <w:sz w:val="20"/>
        </w:rPr>
        <w:t>Câmara Municipal de Fornos de Algodres</w:t>
      </w:r>
    </w:p>
    <w:p w:rsidR="00D73EA9" w:rsidRDefault="00D73EA9" w:rsidP="006C144F">
      <w:pPr>
        <w:rPr>
          <w:sz w:val="20"/>
        </w:rPr>
      </w:pPr>
      <w:r w:rsidRPr="00112C0D">
        <w:rPr>
          <w:sz w:val="20"/>
        </w:rPr>
        <w:t>Associação Recreativa e Cultural de Cambra (Vouzela)</w:t>
      </w:r>
    </w:p>
    <w:p w:rsidR="00D73EA9" w:rsidRPr="00112C0D" w:rsidRDefault="00D73EA9" w:rsidP="006C144F">
      <w:pPr>
        <w:rPr>
          <w:sz w:val="20"/>
        </w:rPr>
      </w:pPr>
    </w:p>
    <w:p w:rsidR="00D73EA9" w:rsidRPr="00112C0D" w:rsidRDefault="00D73EA9" w:rsidP="006C144F">
      <w:pPr>
        <w:rPr>
          <w:sz w:val="20"/>
        </w:rPr>
      </w:pPr>
      <w:r w:rsidRPr="00112C0D">
        <w:rPr>
          <w:sz w:val="20"/>
        </w:rPr>
        <w:t>Associação Industrial da Região da Guarda</w:t>
      </w:r>
    </w:p>
    <w:p w:rsidR="00D73EA9" w:rsidRDefault="00D73EA9" w:rsidP="006C144F">
      <w:pPr>
        <w:rPr>
          <w:sz w:val="20"/>
        </w:rPr>
      </w:pPr>
      <w:r w:rsidRPr="00112C0D">
        <w:rPr>
          <w:sz w:val="20"/>
        </w:rPr>
        <w:t xml:space="preserve">AIRV. Associação Industrial da Região de Viseu </w:t>
      </w:r>
    </w:p>
    <w:p w:rsidR="00D73EA9" w:rsidRDefault="00D73EA9" w:rsidP="006C144F">
      <w:pPr>
        <w:rPr>
          <w:sz w:val="20"/>
          <w:szCs w:val="20"/>
        </w:rPr>
      </w:pPr>
      <w:r w:rsidRPr="00B61FC7">
        <w:rPr>
          <w:sz w:val="20"/>
          <w:szCs w:val="20"/>
        </w:rPr>
        <w:t>Departamento dos Bens Culturais da Diocese de Viseu</w:t>
      </w:r>
    </w:p>
    <w:p w:rsidR="00D73EA9" w:rsidRDefault="00D73EA9" w:rsidP="006C144F">
      <w:pPr>
        <w:rPr>
          <w:sz w:val="20"/>
          <w:szCs w:val="20"/>
        </w:rPr>
      </w:pPr>
      <w:r>
        <w:rPr>
          <w:sz w:val="20"/>
          <w:szCs w:val="20"/>
        </w:rPr>
        <w:t>Regimento de infantaria nº14 Viseu</w:t>
      </w:r>
    </w:p>
    <w:p w:rsidR="00D73EA9" w:rsidRDefault="00D73EA9" w:rsidP="00CB7289">
      <w:pPr>
        <w:rPr>
          <w:sz w:val="20"/>
          <w:szCs w:val="20"/>
        </w:rPr>
      </w:pPr>
      <w:r>
        <w:rPr>
          <w:sz w:val="20"/>
          <w:szCs w:val="20"/>
        </w:rPr>
        <w:t>Regimento de infantaria nº3 Beja</w:t>
      </w:r>
    </w:p>
    <w:p w:rsidR="00D73EA9" w:rsidRPr="00B61FC7" w:rsidRDefault="00D73EA9" w:rsidP="006C144F">
      <w:pPr>
        <w:rPr>
          <w:sz w:val="20"/>
        </w:rPr>
      </w:pPr>
    </w:p>
    <w:p w:rsidR="00D73EA9" w:rsidRPr="00112C0D" w:rsidRDefault="00D73EA9" w:rsidP="006C144F">
      <w:pPr>
        <w:rPr>
          <w:sz w:val="20"/>
        </w:rPr>
      </w:pPr>
    </w:p>
    <w:p w:rsidR="00D73EA9" w:rsidRPr="00F10528" w:rsidRDefault="00D73EA9" w:rsidP="006C144F">
      <w:pPr>
        <w:rPr>
          <w:b/>
          <w:sz w:val="28"/>
          <w:szCs w:val="28"/>
        </w:rPr>
      </w:pPr>
      <w:r w:rsidRPr="00F10528">
        <w:rPr>
          <w:b/>
          <w:sz w:val="28"/>
          <w:szCs w:val="28"/>
        </w:rPr>
        <w:t>EVENTOS REALIZADOS:</w:t>
      </w:r>
    </w:p>
    <w:p w:rsidR="00D73EA9" w:rsidRPr="00112C0D" w:rsidRDefault="00D73EA9" w:rsidP="006C144F">
      <w:pPr>
        <w:rPr>
          <w:sz w:val="20"/>
        </w:rPr>
      </w:pPr>
      <w:r w:rsidRPr="00112C0D">
        <w:rPr>
          <w:sz w:val="20"/>
        </w:rPr>
        <w:t>Fiz parte da organização de “2º concurso de pintura ao ar livre” de Mangualde.</w:t>
      </w:r>
    </w:p>
    <w:p w:rsidR="00D73EA9" w:rsidRPr="00112C0D" w:rsidRDefault="00D73EA9" w:rsidP="006C144F">
      <w:pPr>
        <w:rPr>
          <w:sz w:val="20"/>
        </w:rPr>
      </w:pPr>
      <w:r w:rsidRPr="00112C0D">
        <w:rPr>
          <w:sz w:val="20"/>
        </w:rPr>
        <w:t>ARTEXPOVIS 2006 Relações Públicas na empresa EXPOVIS, promoção e eventos, Lda. onde representava os Artistas no Projecto ARTEXPOVIS.</w:t>
      </w:r>
    </w:p>
    <w:p w:rsidR="00D73EA9" w:rsidRPr="00112C0D" w:rsidRDefault="00D73EA9" w:rsidP="006C144F">
      <w:pPr>
        <w:rPr>
          <w:sz w:val="20"/>
        </w:rPr>
      </w:pPr>
      <w:r w:rsidRPr="00112C0D">
        <w:rPr>
          <w:sz w:val="20"/>
        </w:rPr>
        <w:t>Ao longo do meu percurso como artista organizei vários eventos, nomeadamente um convívio de pintura que teve a seguinte divulgação:</w:t>
      </w:r>
    </w:p>
    <w:p w:rsidR="00D73EA9" w:rsidRPr="00112C0D" w:rsidRDefault="00D73EA9" w:rsidP="006C144F">
      <w:pPr>
        <w:rPr>
          <w:sz w:val="20"/>
        </w:rPr>
      </w:pPr>
      <w:r w:rsidRPr="00112C0D">
        <w:rPr>
          <w:sz w:val="20"/>
        </w:rPr>
        <w:t>CONVIVIO DE PINTURA …à beira de um rio</w:t>
      </w:r>
    </w:p>
    <w:p w:rsidR="00D73EA9" w:rsidRPr="00112C0D" w:rsidRDefault="00D73EA9" w:rsidP="006C144F">
      <w:pPr>
        <w:rPr>
          <w:sz w:val="20"/>
        </w:rPr>
      </w:pPr>
      <w:r w:rsidRPr="00112C0D">
        <w:rPr>
          <w:sz w:val="20"/>
        </w:rPr>
        <w:t>30 Artistas na rua do COVAL em VISEU</w:t>
      </w:r>
    </w:p>
    <w:p w:rsidR="00D73EA9" w:rsidRPr="00112C0D" w:rsidRDefault="00D73EA9" w:rsidP="006C144F">
      <w:pPr>
        <w:rPr>
          <w:sz w:val="20"/>
        </w:rPr>
      </w:pPr>
      <w:r w:rsidRPr="00112C0D">
        <w:rPr>
          <w:sz w:val="20"/>
        </w:rPr>
        <w:t>23 Junho de 2007 das 9h às 19h junto à Casa da Ribeira e Incógnito Bar</w:t>
      </w:r>
    </w:p>
    <w:p w:rsidR="00D73EA9" w:rsidRPr="00112C0D" w:rsidRDefault="00D73EA9" w:rsidP="006C144F">
      <w:pPr>
        <w:rPr>
          <w:sz w:val="20"/>
        </w:rPr>
      </w:pPr>
      <w:r w:rsidRPr="00112C0D">
        <w:rPr>
          <w:sz w:val="20"/>
        </w:rPr>
        <w:t>Organização de Rui Costa (artista plástico) e Incógnito Bar</w:t>
      </w:r>
    </w:p>
    <w:p w:rsidR="00D73EA9" w:rsidRPr="00112C0D" w:rsidRDefault="00D73EA9" w:rsidP="006C144F">
      <w:pPr>
        <w:rPr>
          <w:sz w:val="20"/>
        </w:rPr>
      </w:pPr>
    </w:p>
    <w:p w:rsidR="00D73EA9" w:rsidRPr="00112C0D" w:rsidRDefault="00D73EA9" w:rsidP="006C144F">
      <w:pPr>
        <w:rPr>
          <w:sz w:val="20"/>
        </w:rPr>
      </w:pPr>
      <w:r w:rsidRPr="00112C0D">
        <w:rPr>
          <w:sz w:val="20"/>
        </w:rPr>
        <w:t>Agosto 2007-Formação a crianças no ATL da balsa durante um dia “Iniciação á Pintura”.</w:t>
      </w:r>
    </w:p>
    <w:p w:rsidR="00D73EA9" w:rsidRPr="00112C0D" w:rsidRDefault="00D73EA9" w:rsidP="006C144F">
      <w:pPr>
        <w:rPr>
          <w:sz w:val="20"/>
        </w:rPr>
      </w:pPr>
    </w:p>
    <w:p w:rsidR="00D73EA9" w:rsidRPr="00F10528" w:rsidRDefault="00D73EA9" w:rsidP="006C144F">
      <w:pPr>
        <w:rPr>
          <w:b/>
          <w:sz w:val="28"/>
          <w:szCs w:val="28"/>
        </w:rPr>
      </w:pPr>
      <w:r w:rsidRPr="00F10528">
        <w:rPr>
          <w:b/>
          <w:sz w:val="28"/>
          <w:szCs w:val="28"/>
        </w:rPr>
        <w:t>Prémios</w:t>
      </w:r>
    </w:p>
    <w:p w:rsidR="00D73EA9" w:rsidRPr="00112C0D" w:rsidRDefault="00D73EA9" w:rsidP="006C144F">
      <w:pPr>
        <w:rPr>
          <w:sz w:val="20"/>
        </w:rPr>
      </w:pPr>
    </w:p>
    <w:p w:rsidR="00D73EA9" w:rsidRPr="00112C0D" w:rsidRDefault="00D73EA9" w:rsidP="006C144F">
      <w:pPr>
        <w:rPr>
          <w:sz w:val="20"/>
        </w:rPr>
      </w:pPr>
      <w:r w:rsidRPr="00112C0D">
        <w:rPr>
          <w:sz w:val="20"/>
        </w:rPr>
        <w:t xml:space="preserve">1999 - 1º Prémio, “Concurso de Pintura BBC” organizado pelo BBC bar, em Gouveia. </w:t>
      </w:r>
    </w:p>
    <w:p w:rsidR="00D73EA9" w:rsidRPr="00112C0D" w:rsidRDefault="00D73EA9" w:rsidP="006C144F">
      <w:pPr>
        <w:rPr>
          <w:sz w:val="20"/>
        </w:rPr>
      </w:pPr>
      <w:r w:rsidRPr="00112C0D">
        <w:rPr>
          <w:sz w:val="20"/>
        </w:rPr>
        <w:t xml:space="preserve">2001 - 2º Prémio, “V Concurso Nacional de Pintura ao Ar Livre” em Penalva do Castelo. </w:t>
      </w:r>
    </w:p>
    <w:p w:rsidR="00D73EA9" w:rsidRPr="00112C0D" w:rsidRDefault="00D73EA9" w:rsidP="006C144F">
      <w:pPr>
        <w:rPr>
          <w:sz w:val="20"/>
        </w:rPr>
      </w:pPr>
      <w:r w:rsidRPr="00112C0D">
        <w:rPr>
          <w:sz w:val="20"/>
        </w:rPr>
        <w:t xml:space="preserve">2002 - 3º Prémio, III Concurso de Pintura Rápida ao Ar Livre “Vouzela e Seus Encantos”. </w:t>
      </w:r>
    </w:p>
    <w:p w:rsidR="00D73EA9" w:rsidRPr="00112C0D" w:rsidRDefault="00D73EA9" w:rsidP="006C144F">
      <w:pPr>
        <w:rPr>
          <w:sz w:val="20"/>
        </w:rPr>
      </w:pPr>
      <w:r w:rsidRPr="00112C0D">
        <w:rPr>
          <w:sz w:val="20"/>
        </w:rPr>
        <w:t xml:space="preserve">2003 - 3º Prémio, “I Concurso de Pintura de Cambra” em Cambra (Vouzela). </w:t>
      </w:r>
    </w:p>
    <w:p w:rsidR="00D73EA9" w:rsidRPr="00112C0D" w:rsidRDefault="00D73EA9" w:rsidP="006C144F">
      <w:pPr>
        <w:rPr>
          <w:sz w:val="20"/>
        </w:rPr>
      </w:pPr>
      <w:r w:rsidRPr="00112C0D">
        <w:rPr>
          <w:sz w:val="20"/>
        </w:rPr>
        <w:t xml:space="preserve">2006 - 1º Prémio, “III Encontro de Pintura” Regimento de Infantaria nº14 (Viseu). </w:t>
      </w:r>
    </w:p>
    <w:p w:rsidR="00D73EA9" w:rsidRPr="00112C0D" w:rsidRDefault="00D73EA9" w:rsidP="006C144F">
      <w:pPr>
        <w:rPr>
          <w:sz w:val="20"/>
        </w:rPr>
      </w:pPr>
      <w:r w:rsidRPr="00112C0D">
        <w:rPr>
          <w:sz w:val="20"/>
        </w:rPr>
        <w:t>2006 – 1º Prémio, Concurso de pintura rápida, IX Ver Paiva, Vila Nova de Paiva</w:t>
      </w:r>
    </w:p>
    <w:p w:rsidR="00D73EA9" w:rsidRPr="00112C0D" w:rsidRDefault="00D73EA9" w:rsidP="006C144F">
      <w:pPr>
        <w:rPr>
          <w:sz w:val="20"/>
        </w:rPr>
      </w:pPr>
      <w:r w:rsidRPr="00112C0D">
        <w:rPr>
          <w:sz w:val="20"/>
        </w:rPr>
        <w:t>2006 – Trabalho Premiado, I Encontro de pintura ao ar livre, do centenário do nascimento do pintor, José Maria de Almeida, Cunha Alta, Mangualde.</w:t>
      </w:r>
    </w:p>
    <w:p w:rsidR="00D73EA9" w:rsidRPr="00112C0D" w:rsidRDefault="00D73EA9" w:rsidP="006C144F">
      <w:pPr>
        <w:rPr>
          <w:sz w:val="20"/>
        </w:rPr>
      </w:pPr>
      <w:r w:rsidRPr="00112C0D">
        <w:rPr>
          <w:sz w:val="20"/>
        </w:rPr>
        <w:t>2006 – Medalha de Mérito de Honra, I Encontro de pintura ao ar livre, do centenário do nascimento do pintor, José Maria de Almeida, Cunha Alta, Mangualde.</w:t>
      </w:r>
    </w:p>
    <w:p w:rsidR="00D73EA9" w:rsidRPr="00112C0D" w:rsidRDefault="00D73EA9" w:rsidP="006C144F">
      <w:pPr>
        <w:rPr>
          <w:sz w:val="20"/>
        </w:rPr>
      </w:pPr>
      <w:r w:rsidRPr="00112C0D">
        <w:rPr>
          <w:sz w:val="20"/>
        </w:rPr>
        <w:t>2006 – Trabalho Premiado, I Encontro de Pintura de Inverno ao Ar Livre, Viseu</w:t>
      </w:r>
    </w:p>
    <w:p w:rsidR="00D73EA9" w:rsidRPr="00112C0D" w:rsidRDefault="00D73EA9" w:rsidP="006C144F">
      <w:pPr>
        <w:rPr>
          <w:sz w:val="20"/>
        </w:rPr>
      </w:pPr>
      <w:r w:rsidRPr="00112C0D">
        <w:rPr>
          <w:sz w:val="20"/>
        </w:rPr>
        <w:t>2007 – Trabalho Premiado, no Concurso de Pintura da Feira de S. Mateus, no âmbito da ARTEXPOVIS, sob o tema “o meio ambiente”.</w:t>
      </w:r>
    </w:p>
    <w:p w:rsidR="00D73EA9" w:rsidRPr="00112C0D" w:rsidRDefault="00D73EA9" w:rsidP="006C144F">
      <w:pPr>
        <w:rPr>
          <w:sz w:val="20"/>
        </w:rPr>
      </w:pPr>
      <w:r w:rsidRPr="00112C0D">
        <w:rPr>
          <w:sz w:val="20"/>
        </w:rPr>
        <w:t>2007 – Trabalho Premiado, no II Encontro de Pintura de Inverno ao Ar Livre, sob o tema a “Água”, Promovido pela Câmara Municipal de Viseu e EXPOVIS</w:t>
      </w:r>
    </w:p>
    <w:p w:rsidR="00D73EA9" w:rsidRPr="00112C0D" w:rsidRDefault="00D73EA9" w:rsidP="006C144F">
      <w:pPr>
        <w:rPr>
          <w:sz w:val="20"/>
        </w:rPr>
      </w:pPr>
      <w:r w:rsidRPr="00112C0D">
        <w:rPr>
          <w:sz w:val="20"/>
        </w:rPr>
        <w:t>2008 – Trabalho Premiado, no III Encontro de Pintura de Inverno ao Ar Livre, sob o tema “Viseu Monumental”, Promovido pela Câmara Municipal de Viseu e EXPOVIS</w:t>
      </w:r>
    </w:p>
    <w:p w:rsidR="00D73EA9" w:rsidRPr="00112C0D" w:rsidRDefault="00D73EA9" w:rsidP="006C144F">
      <w:pPr>
        <w:rPr>
          <w:sz w:val="20"/>
        </w:rPr>
      </w:pPr>
      <w:r w:rsidRPr="00112C0D">
        <w:rPr>
          <w:sz w:val="20"/>
        </w:rPr>
        <w:t>2009 - Trabalho Premiado, no VI Encontro de pintura de Celorico da Beira.</w:t>
      </w:r>
    </w:p>
    <w:p w:rsidR="00D73EA9" w:rsidRPr="00112C0D" w:rsidRDefault="00D73EA9" w:rsidP="006C144F">
      <w:pPr>
        <w:rPr>
          <w:sz w:val="20"/>
        </w:rPr>
      </w:pPr>
      <w:r w:rsidRPr="00112C0D">
        <w:rPr>
          <w:sz w:val="20"/>
        </w:rPr>
        <w:t>2009 - 1º Prémio, “VI Encontro de Pintura” Regimento de Infantaria nº14 (Viseu).</w:t>
      </w:r>
    </w:p>
    <w:p w:rsidR="00D73EA9" w:rsidRPr="00112C0D" w:rsidRDefault="00D73EA9" w:rsidP="006C144F">
      <w:pPr>
        <w:rPr>
          <w:sz w:val="20"/>
        </w:rPr>
      </w:pPr>
      <w:r w:rsidRPr="00112C0D">
        <w:rPr>
          <w:sz w:val="20"/>
        </w:rPr>
        <w:t>2009 - 2º Prémio, X Concurso de Pintura Rápida ao Ar Livre “Vouzela e Seus Encantos”.</w:t>
      </w:r>
    </w:p>
    <w:p w:rsidR="00D73EA9" w:rsidRDefault="00D73EA9" w:rsidP="006C144F">
      <w:pPr>
        <w:rPr>
          <w:sz w:val="20"/>
        </w:rPr>
      </w:pPr>
      <w:r w:rsidRPr="00112C0D">
        <w:rPr>
          <w:sz w:val="20"/>
        </w:rPr>
        <w:t>2009 – Trabalho Premiado, no III Encontro de Pintura de Inverno ao Ar Livre, sob o tema a “Afonso Henriques”, Promovido pela Câmara Municipal de Viseu e EXPOVIS</w:t>
      </w:r>
    </w:p>
    <w:p w:rsidR="00D73EA9" w:rsidRDefault="00D73EA9" w:rsidP="006C144F">
      <w:pPr>
        <w:rPr>
          <w:sz w:val="20"/>
        </w:rPr>
      </w:pPr>
      <w:r>
        <w:rPr>
          <w:sz w:val="20"/>
        </w:rPr>
        <w:t xml:space="preserve">2010- </w:t>
      </w:r>
      <w:r w:rsidRPr="00112C0D">
        <w:rPr>
          <w:sz w:val="20"/>
        </w:rPr>
        <w:t>1º Prémio</w:t>
      </w:r>
      <w:r>
        <w:rPr>
          <w:sz w:val="20"/>
        </w:rPr>
        <w:t>, “II</w:t>
      </w:r>
      <w:r w:rsidRPr="00112C0D">
        <w:rPr>
          <w:sz w:val="20"/>
        </w:rPr>
        <w:t>I Encontro de Pintu</w:t>
      </w:r>
      <w:r>
        <w:rPr>
          <w:sz w:val="20"/>
        </w:rPr>
        <w:t>ra” Regimento de Infantaria nº3 Beja - 08 Maio 2010</w:t>
      </w:r>
      <w:r w:rsidRPr="00112C0D">
        <w:rPr>
          <w:sz w:val="20"/>
        </w:rPr>
        <w:t>.</w:t>
      </w:r>
    </w:p>
    <w:p w:rsidR="00D73EA9" w:rsidRPr="00112C0D" w:rsidRDefault="00D73EA9" w:rsidP="006C144F">
      <w:pPr>
        <w:rPr>
          <w:sz w:val="20"/>
        </w:rPr>
      </w:pPr>
      <w:r>
        <w:rPr>
          <w:sz w:val="20"/>
        </w:rPr>
        <w:t>2010 – Prémio – PRODUÇÃO ARTÍSTICA / PINTURA – RUI COSTA – (Prémios  Anim`Arte) GICAV.</w:t>
      </w:r>
    </w:p>
    <w:p w:rsidR="00D73EA9" w:rsidRPr="00F10528" w:rsidRDefault="00D73EA9" w:rsidP="006C144F">
      <w:pPr>
        <w:rPr>
          <w:b/>
          <w:sz w:val="28"/>
          <w:szCs w:val="28"/>
        </w:rPr>
      </w:pPr>
      <w:r w:rsidRPr="00F10528">
        <w:rPr>
          <w:b/>
          <w:sz w:val="28"/>
          <w:szCs w:val="28"/>
        </w:rPr>
        <w:t>Menções Honrosas</w:t>
      </w:r>
    </w:p>
    <w:p w:rsidR="00D73EA9" w:rsidRPr="00112C0D" w:rsidRDefault="00D73EA9" w:rsidP="006C144F">
      <w:pPr>
        <w:rPr>
          <w:sz w:val="20"/>
        </w:rPr>
      </w:pPr>
      <w:r w:rsidRPr="00112C0D">
        <w:rPr>
          <w:sz w:val="20"/>
        </w:rPr>
        <w:t>2004 - I concurso de pintura “nos trilhos da imagem” promovido pela ass. cult. e recr. de Cambra.</w:t>
      </w:r>
    </w:p>
    <w:p w:rsidR="00D73EA9" w:rsidRPr="00112C0D" w:rsidRDefault="00D73EA9" w:rsidP="006C144F">
      <w:pPr>
        <w:rPr>
          <w:sz w:val="20"/>
        </w:rPr>
      </w:pPr>
      <w:r w:rsidRPr="00112C0D">
        <w:rPr>
          <w:sz w:val="20"/>
        </w:rPr>
        <w:t>2004 - V concurso de pintura rápida ao ar livre “Vouzela e os seus encantos”</w:t>
      </w:r>
    </w:p>
    <w:p w:rsidR="00D73EA9" w:rsidRPr="00112C0D" w:rsidRDefault="00D73EA9" w:rsidP="006C144F">
      <w:pPr>
        <w:rPr>
          <w:sz w:val="20"/>
        </w:rPr>
      </w:pPr>
      <w:r w:rsidRPr="00112C0D">
        <w:rPr>
          <w:sz w:val="20"/>
        </w:rPr>
        <w:t>2005 - Regimento de infantaria nº 14 – Viseu. II encontro de pintura.</w:t>
      </w:r>
    </w:p>
    <w:p w:rsidR="00D73EA9" w:rsidRPr="00112C0D" w:rsidRDefault="00D73EA9" w:rsidP="006C144F">
      <w:pPr>
        <w:rPr>
          <w:sz w:val="20"/>
        </w:rPr>
      </w:pPr>
      <w:r w:rsidRPr="00112C0D">
        <w:rPr>
          <w:sz w:val="20"/>
        </w:rPr>
        <w:t>2005 - VII concurso nacional de pintura rápida em Penalva do Castelo.</w:t>
      </w:r>
    </w:p>
    <w:p w:rsidR="00D73EA9" w:rsidRPr="00112C0D" w:rsidRDefault="00D73EA9" w:rsidP="006C144F">
      <w:pPr>
        <w:rPr>
          <w:sz w:val="20"/>
        </w:rPr>
      </w:pPr>
      <w:r w:rsidRPr="00112C0D">
        <w:rPr>
          <w:sz w:val="20"/>
        </w:rPr>
        <w:t>2005 - VI concurso de pintura ao ar livre “Vouzela e os seus encantos”.</w:t>
      </w:r>
    </w:p>
    <w:p w:rsidR="00D73EA9" w:rsidRPr="00112C0D" w:rsidRDefault="00D73EA9" w:rsidP="006C144F">
      <w:pPr>
        <w:rPr>
          <w:sz w:val="20"/>
        </w:rPr>
      </w:pPr>
      <w:r w:rsidRPr="00112C0D">
        <w:rPr>
          <w:sz w:val="20"/>
        </w:rPr>
        <w:t>2005 - II encontro de pintura “nos trilhos da imagem”. ass. cult. e recr. de Cambra.</w:t>
      </w:r>
    </w:p>
    <w:p w:rsidR="00D73EA9" w:rsidRPr="00112C0D" w:rsidRDefault="00D73EA9" w:rsidP="006C144F">
      <w:pPr>
        <w:rPr>
          <w:sz w:val="20"/>
        </w:rPr>
      </w:pPr>
      <w:r w:rsidRPr="00112C0D">
        <w:rPr>
          <w:sz w:val="20"/>
        </w:rPr>
        <w:t>2007 -III convívio de pintura “nos trilhos da imagem” promovido pela ass. cult. e recr. De Cambra.</w:t>
      </w:r>
    </w:p>
    <w:p w:rsidR="00D73EA9" w:rsidRDefault="00D73EA9" w:rsidP="006C144F">
      <w:pPr>
        <w:rPr>
          <w:sz w:val="20"/>
        </w:rPr>
      </w:pPr>
      <w:r w:rsidRPr="00112C0D">
        <w:rPr>
          <w:sz w:val="20"/>
        </w:rPr>
        <w:t>2007 - VIII concurso nacional de pintura rápida ao ar livre de Penalva do Castelo</w:t>
      </w:r>
    </w:p>
    <w:p w:rsidR="00D73EA9" w:rsidRPr="00F10528" w:rsidRDefault="00D73EA9" w:rsidP="006C144F">
      <w:pPr>
        <w:rPr>
          <w:b/>
          <w:sz w:val="28"/>
          <w:szCs w:val="28"/>
        </w:rPr>
      </w:pPr>
      <w:r w:rsidRPr="00F10528">
        <w:rPr>
          <w:b/>
          <w:sz w:val="28"/>
          <w:szCs w:val="28"/>
        </w:rPr>
        <w:t>TEXTO</w:t>
      </w:r>
    </w:p>
    <w:p w:rsidR="00D73EA9" w:rsidRPr="00484B89" w:rsidRDefault="00D73EA9" w:rsidP="00484B89">
      <w:pPr>
        <w:pStyle w:val="style8"/>
        <w:rPr>
          <w:rFonts w:ascii="Calibri" w:hAnsi="Calibri"/>
        </w:rPr>
      </w:pPr>
      <w:r w:rsidRPr="00484B89">
        <w:rPr>
          <w:rFonts w:ascii="Calibri" w:hAnsi="Calibri"/>
        </w:rPr>
        <w:t xml:space="preserve">COM AULAS SOLITÁRIAS, NO REDUTO DA MUNDIVIVÊNCIA, </w:t>
      </w:r>
      <w:r w:rsidRPr="00484B89">
        <w:rPr>
          <w:rFonts w:ascii="Calibri" w:hAnsi="Calibri"/>
        </w:rPr>
        <w:br/>
        <w:t>UMA ATRACÇÃO VOCACIONAL PARA UM ENTENDIMENTO EXPLORATÓRIO DA ARTE PICTÓRIA UMA BUSCA EXPERIMENTAL QUE SE REVELA PUJANTE DE ENERGIA CRIATIVA, PORVENTURA EM ESTÁDIO DE MUTAÇÃO, QUE GERA UMA EXPECTATIVA ALICERÇADA NUM VISÍSIVEL TALENTO NATO.</w:t>
      </w:r>
      <w:r w:rsidRPr="00484B89">
        <w:rPr>
          <w:rFonts w:ascii="Calibri" w:hAnsi="Calibri"/>
        </w:rPr>
        <w:br/>
        <w:t>AUTODIDACTA, EXPERIMENTALISTA, PESQUISA OUTROS MUNDOS NO SEU MUNDO EXPLORANDO A FORÇA DE UMA, APARENTEMENTE, MUITO FORTE, CALIGRAFIA GESTUAL, EXPANSIVA, PLETÓRICA DE COR!</w:t>
      </w:r>
      <w:r w:rsidRPr="00484B89">
        <w:rPr>
          <w:rFonts w:ascii="Calibri" w:hAnsi="Calibri"/>
        </w:rPr>
        <w:br/>
        <w:t xml:space="preserve">NOS MESTRES E AMIGOS SE ALICERÇARAM OS FUNDAMENTOS TÉCNICOS DA SUA PINTURA, </w:t>
      </w:r>
      <w:r>
        <w:rPr>
          <w:rFonts w:ascii="Calibri" w:hAnsi="Calibri"/>
        </w:rPr>
        <w:t xml:space="preserve"> </w:t>
      </w:r>
      <w:r w:rsidRPr="00484B89">
        <w:rPr>
          <w:rFonts w:ascii="Calibri" w:hAnsi="Calibri"/>
        </w:rPr>
        <w:t xml:space="preserve">POSICIONA – SE NUMA ELOQUENTE PROXIMIDADE SENSÍVEL, A UNIVERSOS DA SENSIBILIDADE </w:t>
      </w:r>
      <w:r w:rsidRPr="00484B89">
        <w:rPr>
          <w:rFonts w:ascii="Calibri" w:hAnsi="Calibri"/>
        </w:rPr>
        <w:br/>
        <w:t>PLÁSTICA QUE PARECEM SITUÁ-LO NOS LIMITES DA SATURAÇÃO TEMÁTICA E MOTIVACIONAL.</w:t>
      </w:r>
    </w:p>
    <w:p w:rsidR="00D73EA9" w:rsidRPr="00484B89" w:rsidRDefault="00D73EA9" w:rsidP="00484B89">
      <w:pPr>
        <w:pStyle w:val="style64"/>
        <w:rPr>
          <w:rFonts w:ascii="Calibri" w:hAnsi="Calibri"/>
        </w:rPr>
      </w:pPr>
      <w:r w:rsidRPr="00484B89">
        <w:rPr>
          <w:rFonts w:ascii="Calibri" w:hAnsi="Calibri"/>
        </w:rPr>
        <w:t> </w:t>
      </w:r>
      <w:r w:rsidRPr="00484B89">
        <w:rPr>
          <w:rFonts w:ascii="Calibri" w:hAnsi="Calibri"/>
        </w:rPr>
        <w:br/>
      </w:r>
      <w:r w:rsidRPr="00484B89">
        <w:rPr>
          <w:rStyle w:val="style10"/>
          <w:rFonts w:ascii="Calibri" w:hAnsi="Calibri"/>
        </w:rPr>
        <w:t>(José Luís Ferreira) Critico de Arte, Sociólogo, Poeta, Membro da UNESCO.</w:t>
      </w:r>
    </w:p>
    <w:p w:rsidR="00D73EA9" w:rsidRDefault="00D73EA9" w:rsidP="006C144F">
      <w:pPr>
        <w:rPr>
          <w:sz w:val="20"/>
        </w:rPr>
      </w:pPr>
    </w:p>
    <w:p w:rsidR="00D73EA9" w:rsidRPr="00112C0D" w:rsidRDefault="00D73EA9" w:rsidP="006C144F">
      <w:pPr>
        <w:rPr>
          <w:sz w:val="20"/>
        </w:rPr>
      </w:pPr>
    </w:p>
    <w:sectPr w:rsidR="00D73EA9" w:rsidRPr="00112C0D" w:rsidSect="002F5910">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32A66"/>
    <w:rsid w:val="00112C0D"/>
    <w:rsid w:val="002F5910"/>
    <w:rsid w:val="003301C1"/>
    <w:rsid w:val="003E2FAB"/>
    <w:rsid w:val="0042782C"/>
    <w:rsid w:val="00484B89"/>
    <w:rsid w:val="00514889"/>
    <w:rsid w:val="00526D82"/>
    <w:rsid w:val="005845B1"/>
    <w:rsid w:val="00647432"/>
    <w:rsid w:val="006A6207"/>
    <w:rsid w:val="006C144F"/>
    <w:rsid w:val="007B2EF5"/>
    <w:rsid w:val="00832A66"/>
    <w:rsid w:val="008401BB"/>
    <w:rsid w:val="00852A9B"/>
    <w:rsid w:val="00907972"/>
    <w:rsid w:val="009406C1"/>
    <w:rsid w:val="009A60C4"/>
    <w:rsid w:val="00A71C26"/>
    <w:rsid w:val="00AB06CD"/>
    <w:rsid w:val="00AE2704"/>
    <w:rsid w:val="00B61FC7"/>
    <w:rsid w:val="00B82BA8"/>
    <w:rsid w:val="00C366CC"/>
    <w:rsid w:val="00CB294B"/>
    <w:rsid w:val="00CB7289"/>
    <w:rsid w:val="00D73EA9"/>
    <w:rsid w:val="00DF2248"/>
    <w:rsid w:val="00F10528"/>
    <w:rsid w:val="00F155AF"/>
  </w:rsids>
  <m:mathPr>
    <m:mathFont m:val="Cambria Math"/>
    <m:brkBin m:val="before"/>
    <m:brkBinSub m:val="--"/>
    <m:smallFrac m:val="off"/>
    <m:dispDef/>
    <m:lMargin m:val="0"/>
    <m:rMargin m:val="0"/>
    <m:defJc m:val="centerGroup"/>
    <m:wrapIndent m:val="1440"/>
    <m:intLim m:val="subSup"/>
    <m:naryLim m:val="undOvr"/>
  </m:mathPr>
  <w:uiCompat97To2003/>
  <w:themeFontLang w:val="pt-P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t-PT" w:eastAsia="pt-P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5910"/>
    <w:pPr>
      <w:spacing w:after="200" w:line="276" w:lineRule="auto"/>
    </w:pPr>
    <w:rPr>
      <w:lang w:eastAsia="en-US"/>
    </w:rPr>
  </w:style>
  <w:style w:type="paragraph" w:styleId="Heading1">
    <w:name w:val="heading 1"/>
    <w:basedOn w:val="Normal"/>
    <w:next w:val="Normal"/>
    <w:link w:val="Heading1Char"/>
    <w:uiPriority w:val="99"/>
    <w:qFormat/>
    <w:rsid w:val="00B61FC7"/>
    <w:pPr>
      <w:keepNext/>
      <w:keepLines/>
      <w:spacing w:before="480" w:after="0"/>
      <w:outlineLvl w:val="0"/>
    </w:pPr>
    <w:rPr>
      <w:rFonts w:ascii="Cambria" w:eastAsia="Times New Roman" w:hAnsi="Cambria"/>
      <w:b/>
      <w:bCs/>
      <w:color w:val="365F91"/>
      <w:sz w:val="28"/>
      <w:szCs w:val="28"/>
    </w:rPr>
  </w:style>
  <w:style w:type="paragraph" w:styleId="Heading3">
    <w:name w:val="heading 3"/>
    <w:basedOn w:val="Normal"/>
    <w:link w:val="Heading3Char"/>
    <w:uiPriority w:val="99"/>
    <w:qFormat/>
    <w:rsid w:val="00B61FC7"/>
    <w:pPr>
      <w:spacing w:before="100" w:beforeAutospacing="1" w:after="100" w:afterAutospacing="1" w:line="240" w:lineRule="auto"/>
      <w:outlineLvl w:val="2"/>
    </w:pPr>
    <w:rPr>
      <w:rFonts w:ascii="Times New Roman" w:eastAsia="Times New Roman" w:hAnsi="Times New Roman"/>
      <w:b/>
      <w:bCs/>
      <w:sz w:val="27"/>
      <w:szCs w:val="27"/>
      <w:lang w:eastAsia="pt-PT"/>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61FC7"/>
    <w:rPr>
      <w:rFonts w:ascii="Cambria" w:hAnsi="Cambria" w:cs="Times New Roman"/>
      <w:b/>
      <w:bCs/>
      <w:color w:val="365F91"/>
      <w:sz w:val="28"/>
      <w:szCs w:val="28"/>
    </w:rPr>
  </w:style>
  <w:style w:type="character" w:customStyle="1" w:styleId="Heading3Char">
    <w:name w:val="Heading 3 Char"/>
    <w:basedOn w:val="DefaultParagraphFont"/>
    <w:link w:val="Heading3"/>
    <w:uiPriority w:val="99"/>
    <w:locked/>
    <w:rsid w:val="00B61FC7"/>
    <w:rPr>
      <w:rFonts w:ascii="Times New Roman" w:hAnsi="Times New Roman" w:cs="Times New Roman"/>
      <w:b/>
      <w:bCs/>
      <w:sz w:val="27"/>
      <w:szCs w:val="27"/>
      <w:lang w:eastAsia="pt-PT"/>
    </w:rPr>
  </w:style>
  <w:style w:type="paragraph" w:customStyle="1" w:styleId="style8">
    <w:name w:val="style8"/>
    <w:basedOn w:val="Normal"/>
    <w:uiPriority w:val="99"/>
    <w:rsid w:val="00484B89"/>
    <w:pPr>
      <w:spacing w:before="100" w:beforeAutospacing="1" w:after="100" w:afterAutospacing="1" w:line="240" w:lineRule="auto"/>
    </w:pPr>
    <w:rPr>
      <w:rFonts w:ascii="Times New Roman" w:eastAsia="Times New Roman" w:hAnsi="Times New Roman"/>
      <w:sz w:val="24"/>
      <w:szCs w:val="24"/>
      <w:lang w:eastAsia="pt-PT"/>
    </w:rPr>
  </w:style>
  <w:style w:type="paragraph" w:customStyle="1" w:styleId="style64">
    <w:name w:val="style64"/>
    <w:basedOn w:val="Normal"/>
    <w:uiPriority w:val="99"/>
    <w:rsid w:val="00484B89"/>
    <w:pPr>
      <w:spacing w:before="100" w:beforeAutospacing="1" w:after="100" w:afterAutospacing="1" w:line="240" w:lineRule="auto"/>
    </w:pPr>
    <w:rPr>
      <w:rFonts w:ascii="Times New Roman" w:eastAsia="Times New Roman" w:hAnsi="Times New Roman"/>
      <w:sz w:val="24"/>
      <w:szCs w:val="24"/>
      <w:lang w:eastAsia="pt-PT"/>
    </w:rPr>
  </w:style>
  <w:style w:type="character" w:customStyle="1" w:styleId="style10">
    <w:name w:val="style10"/>
    <w:basedOn w:val="DefaultParagraphFont"/>
    <w:uiPriority w:val="99"/>
    <w:rsid w:val="00484B89"/>
    <w:rPr>
      <w:rFonts w:cs="Times New Roman"/>
    </w:rPr>
  </w:style>
  <w:style w:type="paragraph" w:styleId="BalloonText">
    <w:name w:val="Balloon Text"/>
    <w:basedOn w:val="Normal"/>
    <w:link w:val="BalloonTextChar"/>
    <w:uiPriority w:val="99"/>
    <w:semiHidden/>
    <w:rsid w:val="003E2F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E2FAB"/>
    <w:rPr>
      <w:rFonts w:ascii="Tahoma" w:hAnsi="Tahoma" w:cs="Tahoma"/>
      <w:sz w:val="16"/>
      <w:szCs w:val="16"/>
    </w:rPr>
  </w:style>
  <w:style w:type="character" w:customStyle="1" w:styleId="hp">
    <w:name w:val="hp"/>
    <w:basedOn w:val="DefaultParagraphFont"/>
    <w:uiPriority w:val="99"/>
    <w:rsid w:val="00B61FC7"/>
    <w:rPr>
      <w:rFonts w:cs="Times New Roman"/>
    </w:rPr>
  </w:style>
</w:styles>
</file>

<file path=word/webSettings.xml><?xml version="1.0" encoding="utf-8"?>
<w:webSettings xmlns:r="http://schemas.openxmlformats.org/officeDocument/2006/relationships" xmlns:w="http://schemas.openxmlformats.org/wordprocessingml/2006/main">
  <w:divs>
    <w:div w:id="521632872">
      <w:marLeft w:val="0"/>
      <w:marRight w:val="0"/>
      <w:marTop w:val="0"/>
      <w:marBottom w:val="0"/>
      <w:divBdr>
        <w:top w:val="none" w:sz="0" w:space="0" w:color="auto"/>
        <w:left w:val="none" w:sz="0" w:space="0" w:color="auto"/>
        <w:bottom w:val="none" w:sz="0" w:space="0" w:color="auto"/>
        <w:right w:val="none" w:sz="0" w:space="0" w:color="auto"/>
      </w:divBdr>
    </w:div>
    <w:div w:id="521632873">
      <w:marLeft w:val="0"/>
      <w:marRight w:val="0"/>
      <w:marTop w:val="0"/>
      <w:marBottom w:val="0"/>
      <w:divBdr>
        <w:top w:val="none" w:sz="0" w:space="0" w:color="auto"/>
        <w:left w:val="none" w:sz="0" w:space="0" w:color="auto"/>
        <w:bottom w:val="none" w:sz="0" w:space="0" w:color="auto"/>
        <w:right w:val="none" w:sz="0" w:space="0" w:color="auto"/>
      </w:divBdr>
    </w:div>
    <w:div w:id="521632874">
      <w:marLeft w:val="0"/>
      <w:marRight w:val="0"/>
      <w:marTop w:val="0"/>
      <w:marBottom w:val="0"/>
      <w:divBdr>
        <w:top w:val="none" w:sz="0" w:space="0" w:color="auto"/>
        <w:left w:val="none" w:sz="0" w:space="0" w:color="auto"/>
        <w:bottom w:val="none" w:sz="0" w:space="0" w:color="auto"/>
        <w:right w:val="none" w:sz="0" w:space="0" w:color="auto"/>
      </w:divBdr>
    </w:div>
    <w:div w:id="52163287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7</Pages>
  <Words>1860</Words>
  <Characters>10045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TMN</dc:creator>
  <cp:keywords/>
  <dc:description/>
  <cp:lastModifiedBy>epinto</cp:lastModifiedBy>
  <cp:revision>4</cp:revision>
  <dcterms:created xsi:type="dcterms:W3CDTF">2010-10-08T10:27:00Z</dcterms:created>
  <dcterms:modified xsi:type="dcterms:W3CDTF">2010-12-02T12:25:00Z</dcterms:modified>
</cp:coreProperties>
</file>